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0CE8B" w14:textId="77777777" w:rsidR="000F0714" w:rsidRPr="000F0714" w:rsidRDefault="000F0714" w:rsidP="000F0714">
      <w:pPr>
        <w:pStyle w:val="a7"/>
        <w:jc w:val="center"/>
      </w:pPr>
      <w:r w:rsidRPr="000F0714">
        <w:t xml:space="preserve">Сводная ведомость результатов </w:t>
      </w:r>
      <w:r w:rsidR="004654AF" w:rsidRPr="004654AF">
        <w:t xml:space="preserve">проведения </w:t>
      </w:r>
      <w:r w:rsidRPr="000F0714">
        <w:t>специальной оценки условий труда</w:t>
      </w:r>
    </w:p>
    <w:p w14:paraId="01907BCC" w14:textId="77777777" w:rsidR="00B3448B" w:rsidRPr="00642E12" w:rsidRDefault="00B3448B" w:rsidP="00B3448B"/>
    <w:p w14:paraId="1EE9F7A9" w14:textId="77777777" w:rsidR="00B3448B" w:rsidRPr="00710271" w:rsidRDefault="00B3448B" w:rsidP="00B3448B">
      <w:r w:rsidRPr="00710271">
        <w:t xml:space="preserve">Наименование </w:t>
      </w:r>
      <w:r>
        <w:t>организации</w:t>
      </w:r>
      <w:r w:rsidRPr="00710271">
        <w:t>:</w:t>
      </w:r>
      <w:r w:rsidRPr="00883461">
        <w:rPr>
          <w:rStyle w:val="a9"/>
        </w:rPr>
        <w:t xml:space="preserve"> </w:t>
      </w:r>
      <w:r w:rsidRPr="00883461">
        <w:rPr>
          <w:rStyle w:val="a9"/>
        </w:rPr>
        <w:fldChar w:fldCharType="begin"/>
      </w:r>
      <w:r w:rsidRPr="00883461">
        <w:rPr>
          <w:rStyle w:val="a9"/>
        </w:rPr>
        <w:instrText xml:space="preserve"> DOCVARIABLE </w:instrText>
      </w:r>
      <w:r w:rsidR="00EA3306">
        <w:rPr>
          <w:rStyle w:val="a9"/>
          <w:lang w:val="en-US"/>
        </w:rPr>
        <w:instrText>ceh</w:instrText>
      </w:r>
      <w:r w:rsidR="00EA3306" w:rsidRPr="008E12DD">
        <w:rPr>
          <w:rStyle w:val="a9"/>
        </w:rPr>
        <w:instrText>_</w:instrText>
      </w:r>
      <w:r w:rsidR="00EA3306">
        <w:rPr>
          <w:rStyle w:val="a9"/>
          <w:lang w:val="en-US"/>
        </w:rPr>
        <w:instrText>info</w:instrText>
      </w:r>
      <w:r w:rsidRPr="00883461">
        <w:rPr>
          <w:rStyle w:val="a9"/>
        </w:rPr>
        <w:instrText xml:space="preserve"> \* MERGEFORMAT </w:instrText>
      </w:r>
      <w:r w:rsidRPr="00883461">
        <w:rPr>
          <w:rStyle w:val="a9"/>
        </w:rPr>
        <w:fldChar w:fldCharType="separate"/>
      </w:r>
      <w:r w:rsidR="008E12DD" w:rsidRPr="008E12DD">
        <w:rPr>
          <w:rStyle w:val="a9"/>
        </w:rPr>
        <w:t>Федеральное государственное бюджетное учреждение здравоохранения "Мурманский многопрофильный центр имени Н.И. Пирогова Федерального медико-биологического агентства"</w:t>
      </w:r>
      <w:r w:rsidRPr="00883461">
        <w:rPr>
          <w:rStyle w:val="a9"/>
        </w:rPr>
        <w:fldChar w:fldCharType="end"/>
      </w:r>
      <w:r w:rsidRPr="00883461">
        <w:rPr>
          <w:rStyle w:val="a9"/>
        </w:rPr>
        <w:t> </w:t>
      </w:r>
    </w:p>
    <w:p w14:paraId="10CECADE" w14:textId="77777777" w:rsidR="00F06873" w:rsidRPr="00F06873" w:rsidRDefault="00F06873" w:rsidP="004654AF">
      <w:pPr>
        <w:suppressAutoHyphens/>
        <w:jc w:val="right"/>
      </w:pPr>
      <w:r w:rsidRPr="00F06873">
        <w:t>Таблица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60"/>
        <w:gridCol w:w="831"/>
        <w:gridCol w:w="3068"/>
        <w:gridCol w:w="1049"/>
        <w:gridCol w:w="1050"/>
        <w:gridCol w:w="1153"/>
        <w:gridCol w:w="1153"/>
        <w:gridCol w:w="1153"/>
        <w:gridCol w:w="1154"/>
        <w:gridCol w:w="1055"/>
      </w:tblGrid>
      <w:tr w:rsidR="004654AF" w:rsidRPr="00F06873" w14:paraId="483AE950" w14:textId="77777777" w:rsidTr="004654AF">
        <w:trPr>
          <w:trHeight w:val="475"/>
          <w:jc w:val="center"/>
        </w:trPr>
        <w:tc>
          <w:tcPr>
            <w:tcW w:w="3518" w:type="dxa"/>
            <w:vMerge w:val="restart"/>
            <w:vAlign w:val="center"/>
          </w:tcPr>
          <w:p w14:paraId="684955AA" w14:textId="77777777"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table1"/>
            <w:bookmarkEnd w:id="0"/>
            <w:r w:rsidRPr="00F0687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961" w:type="dxa"/>
            <w:gridSpan w:val="2"/>
            <w:vMerge w:val="restart"/>
            <w:vAlign w:val="center"/>
          </w:tcPr>
          <w:p w14:paraId="606846FD" w14:textId="77777777" w:rsidR="004654AF" w:rsidRPr="004654AF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работников, занятых на этих рабочих местах</w:t>
            </w:r>
          </w:p>
          <w:p w14:paraId="1B78538B" w14:textId="77777777"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73" w:type="dxa"/>
            <w:gridSpan w:val="7"/>
            <w:vAlign w:val="center"/>
          </w:tcPr>
          <w:p w14:paraId="7229CA18" w14:textId="77777777"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занятых на них работников по классам (подклассам) условий труда из числа рабочих мест, указанных в графе 3 (единиц)</w:t>
            </w:r>
          </w:p>
        </w:tc>
      </w:tr>
      <w:tr w:rsidR="004654AF" w:rsidRPr="00F06873" w14:paraId="54D1D9D6" w14:textId="77777777" w:rsidTr="004654AF">
        <w:trPr>
          <w:trHeight w:val="339"/>
          <w:jc w:val="center"/>
        </w:trPr>
        <w:tc>
          <w:tcPr>
            <w:tcW w:w="3518" w:type="dxa"/>
            <w:vMerge/>
            <w:vAlign w:val="center"/>
          </w:tcPr>
          <w:p w14:paraId="17157FCD" w14:textId="77777777"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1" w:type="dxa"/>
            <w:gridSpan w:val="2"/>
            <w:vMerge/>
            <w:vAlign w:val="center"/>
          </w:tcPr>
          <w:p w14:paraId="2ED497DE" w14:textId="77777777" w:rsidR="004654AF" w:rsidRPr="00F06873" w:rsidRDefault="004654A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3" w:type="dxa"/>
            <w:vMerge w:val="restart"/>
            <w:vAlign w:val="center"/>
          </w:tcPr>
          <w:p w14:paraId="2CD2E290" w14:textId="77777777"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1</w:t>
            </w:r>
          </w:p>
        </w:tc>
        <w:tc>
          <w:tcPr>
            <w:tcW w:w="1064" w:type="dxa"/>
            <w:vMerge w:val="restart"/>
            <w:vAlign w:val="center"/>
          </w:tcPr>
          <w:p w14:paraId="314A69A8" w14:textId="77777777"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2</w:t>
            </w:r>
          </w:p>
        </w:tc>
        <w:tc>
          <w:tcPr>
            <w:tcW w:w="4677" w:type="dxa"/>
            <w:gridSpan w:val="4"/>
            <w:vAlign w:val="center"/>
          </w:tcPr>
          <w:p w14:paraId="0EC4267B" w14:textId="77777777"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3</w:t>
            </w:r>
          </w:p>
        </w:tc>
        <w:tc>
          <w:tcPr>
            <w:tcW w:w="1069" w:type="dxa"/>
            <w:vMerge w:val="restart"/>
            <w:vAlign w:val="center"/>
          </w:tcPr>
          <w:p w14:paraId="1604E4FF" w14:textId="77777777"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4</w:t>
            </w:r>
          </w:p>
        </w:tc>
      </w:tr>
      <w:tr w:rsidR="00AF1EDF" w:rsidRPr="00F06873" w14:paraId="2D6BABEF" w14:textId="77777777" w:rsidTr="004654AF">
        <w:trPr>
          <w:trHeight w:val="313"/>
          <w:jc w:val="center"/>
        </w:trPr>
        <w:tc>
          <w:tcPr>
            <w:tcW w:w="3518" w:type="dxa"/>
            <w:vMerge/>
            <w:vAlign w:val="center"/>
          </w:tcPr>
          <w:p w14:paraId="119EC05C" w14:textId="77777777"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3" w:type="dxa"/>
            <w:vAlign w:val="center"/>
          </w:tcPr>
          <w:p w14:paraId="12464631" w14:textId="77777777" w:rsidR="00AF1EDF" w:rsidRPr="004654AF" w:rsidRDefault="004654AF" w:rsidP="004654A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3118" w:type="dxa"/>
            <w:vAlign w:val="center"/>
          </w:tcPr>
          <w:p w14:paraId="2CFF8531" w14:textId="77777777" w:rsidR="00AF1EDF" w:rsidRPr="004654AF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 xml:space="preserve">в том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числе </w:t>
            </w:r>
            <w:r w:rsidRPr="004654AF">
              <w:rPr>
                <w:rFonts w:ascii="Times New Roman" w:hAnsi="Times New Roman"/>
                <w:sz w:val="20"/>
                <w:szCs w:val="20"/>
              </w:rPr>
              <w:t>на которых проведена специальная оценка условий труда</w:t>
            </w:r>
          </w:p>
        </w:tc>
        <w:tc>
          <w:tcPr>
            <w:tcW w:w="1063" w:type="dxa"/>
            <w:vMerge/>
            <w:vAlign w:val="center"/>
          </w:tcPr>
          <w:p w14:paraId="61A575E6" w14:textId="77777777"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4" w:type="dxa"/>
            <w:vMerge/>
            <w:vAlign w:val="center"/>
          </w:tcPr>
          <w:p w14:paraId="23A8F53D" w14:textId="77777777"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vAlign w:val="center"/>
          </w:tcPr>
          <w:p w14:paraId="23D4E23B" w14:textId="77777777"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1169" w:type="dxa"/>
            <w:vAlign w:val="center"/>
          </w:tcPr>
          <w:p w14:paraId="38F7A655" w14:textId="77777777"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1169" w:type="dxa"/>
            <w:vAlign w:val="center"/>
          </w:tcPr>
          <w:p w14:paraId="0FB4EDDD" w14:textId="77777777"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1170" w:type="dxa"/>
            <w:vAlign w:val="center"/>
          </w:tcPr>
          <w:p w14:paraId="2B15E8BD" w14:textId="77777777"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3.4.</w:t>
            </w:r>
          </w:p>
        </w:tc>
        <w:tc>
          <w:tcPr>
            <w:tcW w:w="1069" w:type="dxa"/>
            <w:vMerge/>
            <w:vAlign w:val="center"/>
          </w:tcPr>
          <w:p w14:paraId="028E7002" w14:textId="77777777"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1EDF" w:rsidRPr="00F06873" w14:paraId="78A41B93" w14:textId="77777777" w:rsidTr="004654AF">
        <w:trPr>
          <w:jc w:val="center"/>
        </w:trPr>
        <w:tc>
          <w:tcPr>
            <w:tcW w:w="3518" w:type="dxa"/>
            <w:vAlign w:val="center"/>
          </w:tcPr>
          <w:p w14:paraId="16AFB3F0" w14:textId="77777777"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43" w:type="dxa"/>
            <w:vAlign w:val="center"/>
          </w:tcPr>
          <w:p w14:paraId="6D96CCEF" w14:textId="77777777" w:rsidR="00AF1EDF" w:rsidRPr="00F06873" w:rsidRDefault="00AF1ED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8" w:type="dxa"/>
            <w:vAlign w:val="center"/>
          </w:tcPr>
          <w:p w14:paraId="4D40E95B" w14:textId="77777777" w:rsidR="00AF1EDF" w:rsidRPr="00F06873" w:rsidRDefault="004654A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63" w:type="dxa"/>
            <w:vAlign w:val="center"/>
          </w:tcPr>
          <w:p w14:paraId="4E451DB3" w14:textId="77777777"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64" w:type="dxa"/>
            <w:vAlign w:val="center"/>
          </w:tcPr>
          <w:p w14:paraId="4C914D78" w14:textId="77777777"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69" w:type="dxa"/>
            <w:vAlign w:val="center"/>
          </w:tcPr>
          <w:p w14:paraId="7D55CE94" w14:textId="77777777"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69" w:type="dxa"/>
            <w:vAlign w:val="center"/>
          </w:tcPr>
          <w:p w14:paraId="5FE309BC" w14:textId="77777777"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69" w:type="dxa"/>
            <w:vAlign w:val="center"/>
          </w:tcPr>
          <w:p w14:paraId="23F968CF" w14:textId="77777777"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70" w:type="dxa"/>
            <w:vAlign w:val="center"/>
          </w:tcPr>
          <w:p w14:paraId="32369C2D" w14:textId="77777777"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069" w:type="dxa"/>
            <w:vAlign w:val="center"/>
          </w:tcPr>
          <w:p w14:paraId="74122F0E" w14:textId="77777777"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AF1EDF" w:rsidRPr="00F06873" w14:paraId="68AC0602" w14:textId="77777777" w:rsidTr="004654AF">
        <w:trPr>
          <w:jc w:val="center"/>
        </w:trPr>
        <w:tc>
          <w:tcPr>
            <w:tcW w:w="3518" w:type="dxa"/>
            <w:vAlign w:val="center"/>
          </w:tcPr>
          <w:p w14:paraId="4AC2E165" w14:textId="77777777"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1" w:name="pos1"/>
            <w:bookmarkEnd w:id="1"/>
            <w:r w:rsidRPr="00F06873">
              <w:rPr>
                <w:rFonts w:ascii="Times New Roman" w:hAnsi="Times New Roman"/>
                <w:sz w:val="20"/>
                <w:szCs w:val="20"/>
              </w:rPr>
              <w:t>Рабочие места (ед.)</w:t>
            </w:r>
          </w:p>
        </w:tc>
        <w:tc>
          <w:tcPr>
            <w:tcW w:w="843" w:type="dxa"/>
            <w:vAlign w:val="center"/>
          </w:tcPr>
          <w:p w14:paraId="314DB76F" w14:textId="77777777" w:rsidR="00AF1EDF" w:rsidRPr="00F06873" w:rsidRDefault="008E12DD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286</w:t>
            </w:r>
          </w:p>
        </w:tc>
        <w:tc>
          <w:tcPr>
            <w:tcW w:w="3118" w:type="dxa"/>
            <w:vAlign w:val="center"/>
          </w:tcPr>
          <w:p w14:paraId="0D82EBB4" w14:textId="77777777" w:rsidR="00AF1EDF" w:rsidRPr="00F06873" w:rsidRDefault="008E12DD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286</w:t>
            </w:r>
          </w:p>
        </w:tc>
        <w:tc>
          <w:tcPr>
            <w:tcW w:w="1063" w:type="dxa"/>
            <w:vAlign w:val="center"/>
          </w:tcPr>
          <w:p w14:paraId="72990BB7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14:paraId="74635593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1169" w:type="dxa"/>
            <w:vAlign w:val="center"/>
          </w:tcPr>
          <w:p w14:paraId="21D6F066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1169" w:type="dxa"/>
            <w:vAlign w:val="center"/>
          </w:tcPr>
          <w:p w14:paraId="4DD1469B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</w:t>
            </w:r>
          </w:p>
        </w:tc>
        <w:tc>
          <w:tcPr>
            <w:tcW w:w="1169" w:type="dxa"/>
            <w:vAlign w:val="center"/>
          </w:tcPr>
          <w:p w14:paraId="708E8212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14:paraId="2620DD9C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14:paraId="55E260E5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14:paraId="320C7B40" w14:textId="77777777" w:rsidTr="004654AF">
        <w:trPr>
          <w:jc w:val="center"/>
        </w:trPr>
        <w:tc>
          <w:tcPr>
            <w:tcW w:w="3518" w:type="dxa"/>
            <w:vAlign w:val="center"/>
          </w:tcPr>
          <w:p w14:paraId="2A6F6C3F" w14:textId="77777777"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2" w:name="pos2"/>
            <w:bookmarkEnd w:id="2"/>
            <w:r w:rsidRPr="00F06873">
              <w:rPr>
                <w:rFonts w:ascii="Times New Roman" w:hAnsi="Times New Roman"/>
                <w:sz w:val="20"/>
                <w:szCs w:val="20"/>
              </w:rPr>
              <w:t>Работники, занятые на рабочих местах (чел.)</w:t>
            </w:r>
          </w:p>
        </w:tc>
        <w:tc>
          <w:tcPr>
            <w:tcW w:w="843" w:type="dxa"/>
            <w:vAlign w:val="center"/>
          </w:tcPr>
          <w:p w14:paraId="0F98677C" w14:textId="77777777" w:rsidR="00AF1EDF" w:rsidRPr="00F06873" w:rsidRDefault="008E12DD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289</w:t>
            </w:r>
          </w:p>
        </w:tc>
        <w:tc>
          <w:tcPr>
            <w:tcW w:w="3118" w:type="dxa"/>
            <w:vAlign w:val="center"/>
          </w:tcPr>
          <w:p w14:paraId="64C6B52B" w14:textId="77777777" w:rsidR="00AF1EDF" w:rsidRPr="00F06873" w:rsidRDefault="008E12DD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289</w:t>
            </w:r>
          </w:p>
        </w:tc>
        <w:tc>
          <w:tcPr>
            <w:tcW w:w="1063" w:type="dxa"/>
            <w:vAlign w:val="center"/>
          </w:tcPr>
          <w:p w14:paraId="36212A82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14:paraId="316888AE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1169" w:type="dxa"/>
            <w:vAlign w:val="center"/>
          </w:tcPr>
          <w:p w14:paraId="125051AE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1169" w:type="dxa"/>
            <w:vAlign w:val="center"/>
          </w:tcPr>
          <w:p w14:paraId="2E5A4B37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158</w:t>
            </w:r>
          </w:p>
        </w:tc>
        <w:tc>
          <w:tcPr>
            <w:tcW w:w="1169" w:type="dxa"/>
            <w:vAlign w:val="center"/>
          </w:tcPr>
          <w:p w14:paraId="59045000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14:paraId="157DF3BC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14:paraId="1BFC1DB5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14:paraId="31AFDA3A" w14:textId="77777777" w:rsidTr="004654AF">
        <w:trPr>
          <w:jc w:val="center"/>
        </w:trPr>
        <w:tc>
          <w:tcPr>
            <w:tcW w:w="3518" w:type="dxa"/>
            <w:vAlign w:val="center"/>
          </w:tcPr>
          <w:p w14:paraId="23E11F91" w14:textId="77777777"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3" w:name="pos3"/>
            <w:bookmarkEnd w:id="3"/>
            <w:r w:rsidRPr="00F06873">
              <w:rPr>
                <w:rFonts w:ascii="Times New Roman" w:hAnsi="Times New Roman"/>
                <w:sz w:val="20"/>
                <w:szCs w:val="20"/>
              </w:rPr>
              <w:t>из них женщин</w:t>
            </w:r>
          </w:p>
        </w:tc>
        <w:tc>
          <w:tcPr>
            <w:tcW w:w="843" w:type="dxa"/>
            <w:vAlign w:val="center"/>
          </w:tcPr>
          <w:p w14:paraId="0E84C4F0" w14:textId="77777777" w:rsidR="00AF1EDF" w:rsidRPr="00F06873" w:rsidRDefault="008E12DD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</w:t>
            </w:r>
          </w:p>
        </w:tc>
        <w:tc>
          <w:tcPr>
            <w:tcW w:w="3118" w:type="dxa"/>
            <w:vAlign w:val="center"/>
          </w:tcPr>
          <w:p w14:paraId="1683D4B3" w14:textId="77777777" w:rsidR="00AF1EDF" w:rsidRPr="00F06873" w:rsidRDefault="008E12DD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</w:t>
            </w:r>
          </w:p>
        </w:tc>
        <w:tc>
          <w:tcPr>
            <w:tcW w:w="1063" w:type="dxa"/>
            <w:vAlign w:val="center"/>
          </w:tcPr>
          <w:p w14:paraId="5A83A2A1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14:paraId="0702DEE5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</w:t>
            </w:r>
          </w:p>
        </w:tc>
        <w:tc>
          <w:tcPr>
            <w:tcW w:w="1169" w:type="dxa"/>
            <w:vAlign w:val="center"/>
          </w:tcPr>
          <w:p w14:paraId="142DB9F5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1169" w:type="dxa"/>
            <w:vAlign w:val="center"/>
          </w:tcPr>
          <w:p w14:paraId="39439969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</w:t>
            </w:r>
          </w:p>
        </w:tc>
        <w:tc>
          <w:tcPr>
            <w:tcW w:w="1169" w:type="dxa"/>
            <w:vAlign w:val="center"/>
          </w:tcPr>
          <w:p w14:paraId="71612DD4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14:paraId="3828124E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14:paraId="74531093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14:paraId="69E35E04" w14:textId="77777777" w:rsidTr="004654AF">
        <w:trPr>
          <w:jc w:val="center"/>
        </w:trPr>
        <w:tc>
          <w:tcPr>
            <w:tcW w:w="3518" w:type="dxa"/>
            <w:vAlign w:val="center"/>
          </w:tcPr>
          <w:p w14:paraId="4253C29B" w14:textId="77777777"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4" w:name="pos4"/>
            <w:bookmarkEnd w:id="4"/>
            <w:r w:rsidRPr="00F06873">
              <w:rPr>
                <w:rFonts w:ascii="Times New Roman" w:hAnsi="Times New Roman"/>
                <w:sz w:val="20"/>
                <w:szCs w:val="20"/>
              </w:rPr>
              <w:t>из них лиц в возрасте до 18 лет</w:t>
            </w:r>
          </w:p>
        </w:tc>
        <w:tc>
          <w:tcPr>
            <w:tcW w:w="843" w:type="dxa"/>
            <w:vAlign w:val="center"/>
          </w:tcPr>
          <w:p w14:paraId="225D7E7D" w14:textId="77777777" w:rsidR="00AF1EDF" w:rsidRPr="00F06873" w:rsidRDefault="008E12DD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118" w:type="dxa"/>
            <w:vAlign w:val="center"/>
          </w:tcPr>
          <w:p w14:paraId="77CA5481" w14:textId="77777777" w:rsidR="00AF1EDF" w:rsidRPr="00F06873" w:rsidRDefault="008E12DD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14:paraId="2818C390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14:paraId="591337F7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14:paraId="5156D19A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14:paraId="0AB3D6BE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14:paraId="3041E9AD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14:paraId="6BAE6398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14:paraId="1C2F9E94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14:paraId="4E04A60A" w14:textId="77777777" w:rsidTr="004654AF">
        <w:trPr>
          <w:jc w:val="center"/>
        </w:trPr>
        <w:tc>
          <w:tcPr>
            <w:tcW w:w="3518" w:type="dxa"/>
            <w:vAlign w:val="center"/>
          </w:tcPr>
          <w:p w14:paraId="529ABFE1" w14:textId="77777777"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5" w:name="pos5"/>
            <w:bookmarkEnd w:id="5"/>
            <w:r>
              <w:rPr>
                <w:rFonts w:ascii="Times New Roman" w:hAnsi="Times New Roman"/>
                <w:sz w:val="20"/>
                <w:szCs w:val="20"/>
              </w:rPr>
              <w:t>из них инвалидов</w:t>
            </w:r>
          </w:p>
        </w:tc>
        <w:tc>
          <w:tcPr>
            <w:tcW w:w="843" w:type="dxa"/>
            <w:vAlign w:val="center"/>
          </w:tcPr>
          <w:p w14:paraId="15C00151" w14:textId="77777777" w:rsidR="00AF1EDF" w:rsidRPr="00F06873" w:rsidRDefault="008E12DD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118" w:type="dxa"/>
            <w:vAlign w:val="center"/>
          </w:tcPr>
          <w:p w14:paraId="01FF4D75" w14:textId="77777777" w:rsidR="00AF1EDF" w:rsidRPr="00F06873" w:rsidRDefault="008E12DD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14:paraId="3A4B2A7E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14:paraId="70A9E4F6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14:paraId="40C1A342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14:paraId="5FA0F869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14:paraId="3D66C164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14:paraId="2A15ECBA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14:paraId="2627556B" w14:textId="77777777" w:rsidR="00AF1EDF" w:rsidRPr="00F06873" w:rsidRDefault="008E12DD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14:paraId="2362A201" w14:textId="77777777" w:rsidR="00F06873" w:rsidRDefault="00F06873" w:rsidP="00F06873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</w:p>
    <w:p w14:paraId="19EDC813" w14:textId="77777777" w:rsidR="008E12DD" w:rsidRDefault="00F06873" w:rsidP="008E12DD">
      <w:pPr>
        <w:jc w:val="right"/>
        <w:rPr>
          <w:sz w:val="20"/>
        </w:rPr>
      </w:pPr>
      <w:r w:rsidRPr="00F06873">
        <w:t>Таблица 2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20"/>
        <w:gridCol w:w="1200"/>
        <w:gridCol w:w="444"/>
        <w:gridCol w:w="444"/>
        <w:gridCol w:w="595"/>
        <w:gridCol w:w="444"/>
        <w:gridCol w:w="444"/>
        <w:gridCol w:w="595"/>
        <w:gridCol w:w="595"/>
        <w:gridCol w:w="595"/>
        <w:gridCol w:w="595"/>
        <w:gridCol w:w="595"/>
        <w:gridCol w:w="595"/>
        <w:gridCol w:w="595"/>
        <w:gridCol w:w="596"/>
        <w:gridCol w:w="596"/>
        <w:gridCol w:w="596"/>
        <w:gridCol w:w="747"/>
        <w:gridCol w:w="747"/>
        <w:gridCol w:w="747"/>
        <w:gridCol w:w="747"/>
        <w:gridCol w:w="747"/>
        <w:gridCol w:w="596"/>
        <w:gridCol w:w="445"/>
      </w:tblGrid>
      <w:tr w:rsidR="008E12DD" w14:paraId="440A25EB" w14:textId="77777777">
        <w:trPr>
          <w:divId w:val="579798761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212DD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Индивидуальный номер рабочего места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92A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Профессия/должность/специальность работника</w:t>
            </w:r>
          </w:p>
        </w:tc>
        <w:tc>
          <w:tcPr>
            <w:tcW w:w="0" w:type="auto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034D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Классы (подклассы) условий труда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14:paraId="7AC2C7DA" w14:textId="77777777" w:rsidR="008E12DD" w:rsidRDefault="008E1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Итоговый класс (подкласс) условий труда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14:paraId="1D79E7CA" w14:textId="77777777" w:rsidR="008E12DD" w:rsidRDefault="008E1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Итоговый класс (подкласс) условий труда с учетом эффективного применения СИЗ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14:paraId="68BDF1F1" w14:textId="77777777" w:rsidR="008E12DD" w:rsidRDefault="008E1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Повышенный размер оплаты труда (</w:t>
            </w:r>
            <w:proofErr w:type="spellStart"/>
            <w:proofErr w:type="gramStart"/>
            <w:r>
              <w:rPr>
                <w:sz w:val="16"/>
                <w:szCs w:val="16"/>
              </w:rPr>
              <w:t>да,нет</w:t>
            </w:r>
            <w:proofErr w:type="spellEnd"/>
            <w:proofErr w:type="gramEnd"/>
            <w:r>
              <w:rPr>
                <w:sz w:val="16"/>
                <w:szCs w:val="16"/>
              </w:rPr>
              <w:t>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14:paraId="59F7A847" w14:textId="77777777" w:rsidR="008E12DD" w:rsidRDefault="008E1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Ежегодный дополнительный оплачиваемый отпуск (да/нет)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14:paraId="0CFFA40E" w14:textId="77777777" w:rsidR="008E12DD" w:rsidRDefault="008E1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Сокращенная продолжительность рабочего времени (да/нет)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14:paraId="46457504" w14:textId="77777777" w:rsidR="008E12DD" w:rsidRDefault="008E1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Молоко или другие равноценные пищевые продукты (да/нет)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14:paraId="71A702AD" w14:textId="77777777" w:rsidR="008E12DD" w:rsidRDefault="008E1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Лечебно-профилактическое питание (да/нет)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14:paraId="2F1E9A17" w14:textId="77777777" w:rsidR="008E12DD" w:rsidRDefault="008E1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Льготное пенсионное обеспечение (да/нет)</w:t>
            </w:r>
          </w:p>
        </w:tc>
      </w:tr>
      <w:tr w:rsidR="008E12DD" w14:paraId="0C0031F1" w14:textId="77777777">
        <w:trPr>
          <w:divId w:val="579798761"/>
          <w:trHeight w:val="220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5D7FBD" w14:textId="77777777" w:rsidR="008E12DD" w:rsidRDefault="008E12DD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FA478F" w14:textId="77777777" w:rsidR="008E12DD" w:rsidRDefault="008E12DD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14:paraId="199800E2" w14:textId="77777777" w:rsidR="008E12DD" w:rsidRDefault="008E1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химический фактор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14:paraId="77669FF6" w14:textId="77777777" w:rsidR="008E12DD" w:rsidRDefault="008E1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биологический фактор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14:paraId="3713939C" w14:textId="77777777" w:rsidR="008E12DD" w:rsidRDefault="008E1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аэрозоли преимущественно </w:t>
            </w:r>
            <w:proofErr w:type="spellStart"/>
            <w:r>
              <w:rPr>
                <w:sz w:val="16"/>
                <w:szCs w:val="16"/>
              </w:rPr>
              <w:t>фиброгенного</w:t>
            </w:r>
            <w:proofErr w:type="spellEnd"/>
            <w:r>
              <w:rPr>
                <w:sz w:val="16"/>
                <w:szCs w:val="16"/>
              </w:rPr>
              <w:t xml:space="preserve"> действия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14:paraId="0512893D" w14:textId="77777777" w:rsidR="008E12DD" w:rsidRDefault="008E1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шум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14:paraId="33279A2A" w14:textId="77777777" w:rsidR="008E12DD" w:rsidRDefault="008E1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инфразвук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14:paraId="11520F28" w14:textId="77777777" w:rsidR="008E12DD" w:rsidRDefault="008E1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ультразвук воздушный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14:paraId="141C3977" w14:textId="77777777" w:rsidR="008E12DD" w:rsidRDefault="008E1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вибрация общая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14:paraId="19D54C18" w14:textId="77777777" w:rsidR="008E12DD" w:rsidRDefault="008E1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вибрация локальная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14:paraId="26D50199" w14:textId="77777777" w:rsidR="008E12DD" w:rsidRDefault="008E1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неионизирующие излучения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14:paraId="54AB0BFE" w14:textId="77777777" w:rsidR="008E12DD" w:rsidRDefault="008E1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ионизирующие излучения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14:paraId="40F7FF11" w14:textId="77777777" w:rsidR="008E12DD" w:rsidRDefault="008E1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параметры микроклимата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14:paraId="05010952" w14:textId="77777777" w:rsidR="008E12DD" w:rsidRDefault="008E1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параметры световой среды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14:paraId="13CF2F9C" w14:textId="77777777" w:rsidR="008E12DD" w:rsidRDefault="008E1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тяжесть трудового процесса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  <w:hideMark/>
          </w:tcPr>
          <w:p w14:paraId="0E623C95" w14:textId="77777777" w:rsidR="008E12DD" w:rsidRDefault="008E1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напряженность трудового процесса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BAC97D" w14:textId="77777777" w:rsidR="008E12DD" w:rsidRDefault="008E12DD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D0A471" w14:textId="77777777" w:rsidR="008E12DD" w:rsidRDefault="008E12DD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414956" w14:textId="77777777" w:rsidR="008E12DD" w:rsidRDefault="008E12DD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A72A41" w14:textId="77777777" w:rsidR="008E12DD" w:rsidRDefault="008E12DD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0CDA6D" w14:textId="77777777" w:rsidR="008E12DD" w:rsidRDefault="008E12DD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46721" w14:textId="77777777" w:rsidR="008E12DD" w:rsidRDefault="008E12DD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54D88" w14:textId="77777777" w:rsidR="008E12DD" w:rsidRDefault="008E12DD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CC2DA7" w14:textId="77777777" w:rsidR="008E12DD" w:rsidRDefault="008E12DD">
            <w:pPr>
              <w:rPr>
                <w:sz w:val="16"/>
                <w:szCs w:val="16"/>
              </w:rPr>
            </w:pPr>
          </w:p>
        </w:tc>
      </w:tr>
      <w:tr w:rsidR="008E12DD" w14:paraId="1B726B34" w14:textId="77777777">
        <w:trPr>
          <w:divId w:val="579798761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88AE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ACE6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2646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7197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D044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F236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119D9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D896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27BB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5219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9F24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C3A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64AC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E3A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7D85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73F7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D847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3D79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64A9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D74F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0DCA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5F7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471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7C1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</w:tr>
      <w:tr w:rsidR="008E12DD" w14:paraId="5AF84412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8777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Аппарат управления и общебольничный персонал г. Мурманск, ул. П. Морозова, д.6</w:t>
            </w:r>
          </w:p>
        </w:tc>
      </w:tr>
      <w:tr w:rsidR="008E12DD" w14:paraId="3661E498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585F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Общебольничный персонал</w:t>
            </w:r>
          </w:p>
        </w:tc>
      </w:tr>
      <w:tr w:rsidR="008E12DD" w14:paraId="549888CF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8B70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58E6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клинический фармаколог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8108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1FD8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C51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6AF7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6662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EF65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134D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7E1E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76D0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7F3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B409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500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4A6A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DF2F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1DDC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9075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EB58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ADE4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2CE4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5187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B5DE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A2F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E656F3D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C54E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СТАЦИОНАР - ПРИЕМНОЕ ОТДЕЛЕНИЕ г. Мурманск, ул. П. Морозова, д.6</w:t>
            </w:r>
          </w:p>
        </w:tc>
      </w:tr>
      <w:tr w:rsidR="008E12DD" w14:paraId="34798113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697C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E3F3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Заведующий приемным отделением - </w:t>
            </w:r>
            <w:r>
              <w:rPr>
                <w:sz w:val="18"/>
                <w:szCs w:val="18"/>
              </w:rPr>
              <w:lastRenderedPageBreak/>
              <w:t>врач-терапевт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F695E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E130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1E0F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16A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A88E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6CED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E106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68D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58334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B3A5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E2D0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6AE2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8C517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1DAD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9D8ED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E57E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FE10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DC4B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3C2F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F6FF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63A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E5C9B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447427B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5983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3324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4BEA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6DAA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2257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601C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F19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B13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82A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4A5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6009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473F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4EFE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829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EE5A0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0141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2C16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560D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544E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46B7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19C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DDB1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FD63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E0B9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D842445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E31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4B7DD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Врач-гастроэнтеролог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2767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A7C9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FCB7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A5C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27441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6CFA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BFE0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AAD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2D0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896D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49F51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4D03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9A4D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9D849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F39B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B180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D52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972A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DC3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4003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D241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1F8D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72A3B22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702A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997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Врач-невролог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D9EB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313C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ECEED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93DD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B14C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CBFA9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58FB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BCC6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0A0AD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4E1F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2A1C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8628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C7E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A07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E75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7B8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BA64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9BEA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902C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684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DE5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F75F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A35FFC9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2B797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DFBC9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травматолог-ортопед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20D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ECEB4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9F24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9F99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BF93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8D5C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2A00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70F7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DB9C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2E7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66B7D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A860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89A4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7892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8E78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BABC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DAC2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56A9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A53C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063F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B6EF5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09E2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D2F3DAD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A281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3D06E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приемного отделения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3E43C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B9FE4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5DE3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E23F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9E496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7407F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630E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231C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893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EDB6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81A96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B93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6593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E109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2FD5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41D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F67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49C5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2FFC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6A3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D081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1B87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3932682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5DD7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31CD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приемного отделения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A98EB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D519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4A1D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A21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C2E9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7F56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34B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16EDD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AE33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F602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948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B104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02211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BCEC3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BFBB6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601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F32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2A5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39C5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4BCC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2FA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63C54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C58E647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38FF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A232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Санитарка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8380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E921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C2CC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3B97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D24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EA0E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4808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7437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75060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74DD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6C43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85D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8CD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814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1F44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A475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1AA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66E3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3311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3FA1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272B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B2E0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7A2CE64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8717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9C43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Санитарка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C6A3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8685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C7E84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25FD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6F63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47D9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7199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565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F5A5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CC81C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9BD4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49D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BEBA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FBB72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AF7E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82F1C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81C5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626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7DAF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B5D0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105E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4CFB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C6A1680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4C3D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СТАЦИОНАР - ТЕРАПЕВТИЧЕСКОЕ ОТДЕЛЕНИЕ г. Мурманск, ул. П. Морозова, д. 6</w:t>
            </w:r>
          </w:p>
        </w:tc>
      </w:tr>
      <w:tr w:rsidR="008E12DD" w14:paraId="4B495E5E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EE0E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C09A8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терапевтическим отделением - врач-терапевт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F613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512E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6DDC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3748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8A2E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1FBA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2FBD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19B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F781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E0C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A17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DF049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BFB9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3930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E486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2B34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99A4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4ED5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5A49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CE6BA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5D83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438B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0EA8039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B620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116A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Врач-пульмонолог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1FBF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111E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CD5B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297BD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1141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D86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3BD7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7D1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B905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2267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E08B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4BC1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16A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67FA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F32B3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CCA5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F81F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E19A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F14A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B8E3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F945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F10F7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A1981E3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45F5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EA23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Врач-ревматолог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543F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27305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731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CAE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7A7CF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1976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164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DC5C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E6D8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125A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2AC1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4599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2D4BE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C54D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2918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2A1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194F6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09433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658D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E971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B5ED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F2C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5C72DDF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98CC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EE73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C3BFD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A432F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43F19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9903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2C16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69A6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13BB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179B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BE37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76C3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3E54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4B5E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71A2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CCF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3CCC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8133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95A8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5DF9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462F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A4B9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801C0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C092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F869368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377AC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6E42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палатная (постовая)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5DA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C101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752A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FEDF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D54A3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8E46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2AE1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0C09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DD20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2AF3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364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F3527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AED8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EAE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6DBD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0D1E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50D2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A1E21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6A82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11475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EC02D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35F1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648986D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D1D0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432D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Сестра-хозяйка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362F3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BF34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CE0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2BC73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775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B3C9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670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322A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A5F1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E9F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E547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0426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548E4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E251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6B8D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31E7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97017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20D3A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587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133D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3424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A96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C41B7D3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0C71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6A34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Санитарка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5AE1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7CBB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438C9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74FD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20B6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14CB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D681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3C9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85C5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7AD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D732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C9E79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C78E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AAE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CF56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695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4B1E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A8B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49A7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B31E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A7B4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B01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A39661A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35C7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СТАЦИОНАР - КАРДИОЛОГИЧЕСКОЕ ОТДЕЛЕНИЕ г. Мурманск, ул. П. Морозова, д. 6</w:t>
            </w:r>
          </w:p>
        </w:tc>
      </w:tr>
      <w:tr w:rsidR="008E12DD" w14:paraId="4FCD87D8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EC6C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EC26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Заведующий кардиологическим отделением - </w:t>
            </w:r>
            <w:r>
              <w:rPr>
                <w:sz w:val="18"/>
                <w:szCs w:val="18"/>
              </w:rPr>
              <w:lastRenderedPageBreak/>
              <w:t>врач-кардиолог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8BA3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1404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9154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B1C0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3680D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F917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FF36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D2AE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8B49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8BA4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27F43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02C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611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C4A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05C1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E0B6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B484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5D97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424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33D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02A9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261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0446989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1549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7801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Врач-кардиолог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DE45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22A2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D3616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4DA88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473A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8E593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22A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2C7E3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F42E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04D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9A75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8E30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430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12FD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9A58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3DFB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DD8B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3B2DD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974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D760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AEBC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84D7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CC55AE5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168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5115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Врач-кардиолог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3A5F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22E9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74B9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FD81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61AE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7483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EA2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186D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2848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8272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23C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4B3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AA3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E91E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3934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AEF3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CFE6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C685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055D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DB40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4C23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F248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41A7E9D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3D05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0E478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DC10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7C04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C744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98F4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DF4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F577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F519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F153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1FEF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260F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2E3A2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7AE0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1226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390B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B4C28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98B3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218D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097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380D4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274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2B76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6E93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4C1CE7F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8017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DDD19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палатная (постовая)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BE0B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C4A8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8C5E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008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12470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3C6D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344A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EBED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BB5E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2DB0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D082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1E4E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A691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19C7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0360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AA72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ED57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4615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69E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C7A73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65F8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0A00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78D4EAB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BA7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E700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Медицинский брат палатный (постовой)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0E80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6EA5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DDCDC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2C11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A83CE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357AA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03C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082C0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EC3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DC578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17BA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4877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19BA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260B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8A12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0314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45F9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92A7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3C83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8B7E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8ACA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C95D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714F063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0FCF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A142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Сестра-хозяйка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7E35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18A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CC4A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490E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501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81E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50E0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D1C6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A6E3F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846A7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F490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6985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366D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19BF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D9C8D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FB17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C569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5A21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B3F4A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BE66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A3A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F9E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17C1A0C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6C9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СТАЦИОНАР - ГАСТРОЭНТЕРОЛОГИЧЕСКОЕ ОТДЕЛЕНИЕ г. Мурманск, ул. П. Морозова, д.6</w:t>
            </w:r>
          </w:p>
        </w:tc>
      </w:tr>
      <w:tr w:rsidR="008E12DD" w14:paraId="5387B48A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0018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AD2E3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гастроэнтерологическим отделением - врач-гастроэнтеролог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233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1E8C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0495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E1D0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FDD5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E9FD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27C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6A6A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71CF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1F32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E25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86867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0D85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D992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CC5D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425B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9807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758B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70F87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964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887F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9EFE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71A9833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604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8F16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Врач-гастроэнтеролог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5D28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DFC26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30C3C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D285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5E16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93487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4F94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F916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DFB6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5C9D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146B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72F2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CF37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9D937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2FE3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CE01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EB3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5E85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601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1C31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A3F6E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4402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2F2E3C0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4DB9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C461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Врач-гастроэнтеролог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B70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ACD2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2524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67D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6BFD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B23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E4FC1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A6BE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DA2E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3B49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649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B954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F0177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07F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F1D4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832C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5C27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69C2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4D0A6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406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D89EE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551AD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BE99098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1801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EE75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424D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532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950A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C0EE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99C6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200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7C30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A275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74AE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6828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D610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37A62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E00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8DE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BEDC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36C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27AC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225E8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9278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6FC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8C842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B7DE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7AAF040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5CE2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9B7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палатная (постовая)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42A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1000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E9E3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BBDE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5A83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7AE5E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2CF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6F094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C420B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28F0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925E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4481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225A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B36D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73AE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C4A4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89FB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7AA8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A661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F62A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C014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ED824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1C828E3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CF8B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2DA6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Сестра-хозяйка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46B63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C8BF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5677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443C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C0C7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AB4D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C0C1D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D9F4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8C96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6EA8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3CFD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D3270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8DD9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D015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D82D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4AC8F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0D1B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EAA0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22B9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36D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0030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6452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6E8BA91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D52D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9F2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Санитарка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1130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6694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B11C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13A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845E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239C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4327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535B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FA34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C905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D753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B634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05AF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14E4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C477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C3D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1770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4EC5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065F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9137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756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816A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722A7C5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4A01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СТАЦИОНАР - кабинет зондирования г. Мурманск, ул. П. Морозова, д.6</w:t>
            </w:r>
          </w:p>
        </w:tc>
      </w:tr>
      <w:tr w:rsidR="008E12DD" w14:paraId="119EFB6A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8B14B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A7B7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процедурной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3B95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E0EB9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BBBE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89086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1321B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0157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7FEF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2463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FC22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B94C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A798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847B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909E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1DB7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08D39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977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69E0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D4FF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5172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265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0C7C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0457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C25711C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1FC0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СТАЦИОНАР - НЕВРОЛОГИЧЕСКОЕ ОТДЕЛЕНИЕ г. Мурманск, ул. П. Морозова, д.6</w:t>
            </w:r>
          </w:p>
        </w:tc>
      </w:tr>
      <w:tr w:rsidR="008E12DD" w14:paraId="4F38CF34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7107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35D8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неврологическим отделением - врач-невролог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B232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5871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F43B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98E5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385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0E4A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507ED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1FAF5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975C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CEF7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FB3A4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F7AB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6CFC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0EBA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26942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0F80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BCD0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9D27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0ADA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C39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D7C9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5093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3957F2B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71CEF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1DA1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Врач-невролог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D298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30E2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F3D3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B6D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9F7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BC60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CFD3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E4CDF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BE89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AE98C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2795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9206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09CC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030A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B8858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E7A9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4ECCC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126D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F5CEE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F0C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68E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994F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8A8BB25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3C8F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5CFD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Врач-невролог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71393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AC0D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8FD0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064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9B760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0C37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AA8F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475E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FE47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1B12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A6DD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C02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40B0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C8428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AD44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529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B36C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4CC6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7310D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590F3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AABE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5179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0C6206C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2071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B4ED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FCE6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233A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7E98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A276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AB1A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151C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EBB3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5132A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11EB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76AB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91DB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9140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525D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C9B0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92FE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273F8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BD361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D03F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2138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7F15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5D30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12C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EEB1FCB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D6A7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DC12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палатная (постовая)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566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6DC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66CB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429D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15F7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C0B2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9896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C7FF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A354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ECDC8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D626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694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D2F5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253B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5D62C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A356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333C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950F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91D6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CDF6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694E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ECAE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277B97F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FBD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8238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Медицинский брат палатный (постовой)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125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9AF5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C846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3DD0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846B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27E2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2912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AD31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40CF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6C83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578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E872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83B1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3E9D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1CC6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FC06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A3353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3CC3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2D03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E531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A294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1F07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C2369CA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13FD0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DFB3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процедурной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EC0A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E98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691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8A64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4AB1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7D7E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6B91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BDA0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B9C4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BC77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5171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FE4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77A8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903D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A10D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9F95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35A6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3AFC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F18F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20AE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DE734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F8E9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444164E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9E0F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B8EB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Сестра-хозяйка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4058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7E49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C94E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E7F0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EF947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1F1F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093B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38FB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2539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0935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5E1F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B58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8F85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958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B6A1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369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00B8D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BFF1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FCE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EA31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9A09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1297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A38B952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188F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3E0B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Санитарка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54FCD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73CFB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F582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9EC6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79D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9C77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AA52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324F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1252C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FE28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6D6D9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131E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8678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D562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2850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96D2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0396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691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FE94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92D9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BD19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92C9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48CC6C3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2A22F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СТАЦИОНАР - ХИРУРГИЧЕСКОЕ ОТДЕЛЕНИЕ №1 г. Мурманск, ул. П. Морозова, д.6</w:t>
            </w:r>
          </w:p>
        </w:tc>
      </w:tr>
      <w:tr w:rsidR="008E12DD" w14:paraId="43CC900B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B1D6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816D8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хирургическим отделение - врач-хирург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5514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111D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96F1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1E6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E6F2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726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83CA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F7D6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103A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6E37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F0D0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8165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52F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A1E2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8690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6B7A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40AF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A9CE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6874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3A77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02F3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4143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E3B0B26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BEC8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2FA2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Врач-хирург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72ABF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3BA8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DB0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77A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0C26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1DDEC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F848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03C4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9931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0F4C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EF5B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8B82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B79A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175C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445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600D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F5A3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89BE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5AE4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F1E7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4CD0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12A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EF621ED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275F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7898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Врач-хирург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88E6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10D3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7C19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D8A3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FC485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0D7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446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037D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F7B6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6CF7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164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9A97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704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42F1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2633E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A0E7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DF5C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DC63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5D9D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E317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0C2F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8CFD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40FBC3D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036B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C119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Врач-хирург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F55A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8F30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3EC5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2829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C85F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471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A8E5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69521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7FE33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3BEC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D998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CEE5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414D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37495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0479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BE8B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EBE0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192F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4C1C2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E0B2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316F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86D7C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6C3B99E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B541A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A5A20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Врач-хирург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45BD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0E7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6416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BF48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091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1DD3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499A9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B9E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B93E5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9A91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D1EC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89B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5CC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DDDC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D6C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20170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200E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DF15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534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DBD9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24FA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5D5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E6573A5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B4BE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FC7D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Врач-онколог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78CA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CF6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97C49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CDC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8A7E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30B5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A08C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436C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AED5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2FC6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E8F0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5F00D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AF33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4883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DE27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CEA6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0837B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4F70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8F6D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714A5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3CE5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AF9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E19C3F1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1249C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A4F9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сердечно-сосудистый хирург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0B96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A223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37EB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78C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E202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8F02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6D8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AD18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8E727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CA6F3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1A44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C234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C12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307E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7AF1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822C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F4E1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70D5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B56D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594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D1BC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AE8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D6B4BDB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7EB3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C711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Врач-нейрохирург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200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CA7B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FE199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85C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7509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FE901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E9D9A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50CB9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4E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27C9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ACB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D96E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7406E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3964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E265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4A20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D808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DF9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C8CF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D452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6A0D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9446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94C96DC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9E0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2B2E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9CA3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45E4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494B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ED52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75B7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07C3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5FD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1858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DA6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EC38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4A3EC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56F2B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AB41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FCF3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2724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B480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B213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8FCD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713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103F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6B2AE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58CA1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6CE9A6C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4467F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5533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палатная (постовая)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AEBE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D553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009E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BD6B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AB4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6F13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4E66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90C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F527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FDB0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6F42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58E3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1D96B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CFC0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CD35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8F4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156C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F852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8827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6856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D696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4EA2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8D9975B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700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9891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Сестра-хозяйка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0102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CCA85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6374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7B99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B987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8837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D4F2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55EC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5B20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0A36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EA09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7580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D796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C19B8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786E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31F4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F25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E0CB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EAD1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58F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35167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AB9E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92304B4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9055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3587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Санитарка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AE5F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978D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1135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48A8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7AB94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23A65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B27D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9202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63F85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A23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6B0B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9436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03AC0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EC309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10B75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5779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CCA5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ED19F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09E0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C9B9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EAEF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827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45CF397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8478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СТАЦИОНАР - КАБИНЕТ ЭНДОСКОПИИ г. Мурманск, ул. П. Морозова, д.6</w:t>
            </w:r>
          </w:p>
        </w:tc>
      </w:tr>
      <w:tr w:rsidR="008E12DD" w14:paraId="633D6FF3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F9B0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FEF8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Врач-эндоскопист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290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846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6BED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8DAD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CC3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AB68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3969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99FB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602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068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3A53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9E7F5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872B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A28E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49F5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619BD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A3C2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5CE7A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2ED6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D32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88D4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0FEE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0C1E52E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FCBA1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7C8F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Врач-эндоскопист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8D845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1BED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81A1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DF1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B6B24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E347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4C51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EDF0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2A1E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E1B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0F4E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1B9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9E15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B2D7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4528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EED4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413C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CBD1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2A4C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D6BA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AC724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A889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309EFB0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81F9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56B4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2DC9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516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A9563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5CA92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355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70D4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968F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0E9A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5A2E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A55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B6EF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8CE1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A2CD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C324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6CE0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317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0BF1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3289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D793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2F3DD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644E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35A5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0984864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3D18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E06B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Санитарка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9407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FD3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B30B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D5B2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330FC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102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02BE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4154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438A4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1CF8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7602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3D0F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847A3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52939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F4AD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9E76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2B62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7155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E62C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4BF3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C9B1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9FA5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F84CDA2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1DE9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СТАЦИОНАР - ТРАВМАТОЛОГО-ОРТОПЕДИЧЕСКОЕ ОТДЕЛЕНИЕ г. Мурманск, ул. П. Морозова, 6</w:t>
            </w:r>
          </w:p>
        </w:tc>
      </w:tr>
      <w:tr w:rsidR="008E12DD" w14:paraId="43EE4FA6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D1A05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1C1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травматолого-ортопедическим отделением - врач - травматолог-ортопед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67B61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C266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D3DF0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207C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56A8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8286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5EA8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7F6E4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B6B2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8F25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770C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3838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E1C3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092F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6D24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1148A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E2A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5EDF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B0B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ABF7D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089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BF17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5E29E58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7269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C7C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травматолог-ортопед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8E0D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ACFAC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D8D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D295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AFB8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526C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16F33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7D0F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B619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484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507D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53E3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617E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2BD0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D819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5BBF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C9C5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9E40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1CDF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C5F78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6F8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6BE2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8224F10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E17D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A7C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травматолог-ортопед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8622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F7A23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17CF7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7E98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A9FD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68BC7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13BE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8521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698E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91E4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EB479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277E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214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68B5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0139B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1133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E7D0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2C20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F444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B1F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345D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051C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D985AE3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FCB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5C26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травматолог-ортопед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478C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F2B5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D8FD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3FC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1B58D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2C49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176C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A670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3F6A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D591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418E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FE24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CA2EB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70015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164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B84E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A77B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3529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2F3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F15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0A14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F8B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C2A86C1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3BB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9B87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травматолог-ортопед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AD91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A0DB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1D65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BD36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E81B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7CE9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1D0D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D12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A794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05E86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096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94F2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3A8B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B4C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109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E432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8093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153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BF8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448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2396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5FF4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EA0EE44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8080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DB93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травматолог-ортопед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A5E0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A802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DB83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1DB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605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6B02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53F8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7DA8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B1FA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D7F8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756EB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2656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C8A0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CDF5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5C64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7D4D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67E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1CD1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9317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FB5DA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43C8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6CB6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7C52055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17B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386F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травматолог-ортопед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237D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8327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8ACBB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B71C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CD4A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B658B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7723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9D95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5BE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F12F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E82C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AB9C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A496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3D90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E9F3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29917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E97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C389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89BA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C138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303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CF67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0C0E57E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7644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DAB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48FB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F3D14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B0C2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264E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9147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80F8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BA252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3130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2803D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799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4554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CB51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0AB5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D31F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66CF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3851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8AE3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4675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1D2E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9F674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4A46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1BF3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D32B89B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0BD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F065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Медицинская сестра </w:t>
            </w:r>
            <w:r>
              <w:rPr>
                <w:sz w:val="18"/>
                <w:szCs w:val="18"/>
              </w:rPr>
              <w:lastRenderedPageBreak/>
              <w:t>палатная (постовая)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6F215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6004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8BAF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D38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653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4289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98E9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BAC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5C6A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6AA7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9813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2214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7971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15765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6A5D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89F7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8F5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60B89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95FA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F60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26CD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AC39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692771B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0D64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88E53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Сестра-хозяйка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CF3C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5BCC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CF8F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CACB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FD79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2E8E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28BB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B4524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C47E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2B3F2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228A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3A10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098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F7B9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307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25A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72A0B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8D80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5E1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33E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92B7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352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C587EBA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F02C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F01D2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Санитарка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9B55A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32DF6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B27C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5AE4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0518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9BCF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22F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55A0E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0AC1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AAF73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DBE9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95F3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9D03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923B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07AF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F579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70CF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C961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CE2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3C13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CBF89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D89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9C83462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026A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СТАЦИОНАР - УРОЛОГИЧЕСКОЕ ОТДЕЛЕНИЕ г. Мурманск, ул. П. Морозова, д.6</w:t>
            </w:r>
          </w:p>
        </w:tc>
      </w:tr>
      <w:tr w:rsidR="008E12DD" w14:paraId="764B52F4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8E5B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5498E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урологическим отделением - врач-уролог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A37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C125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96D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472D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A30E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243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46B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9951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E828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5AC3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14BF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0EB2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D643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EC9A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5D0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4BFA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D1A3E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8972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00C1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1D20C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E5C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B5A36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7ECE596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A4A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B7FF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Врач-уролог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C590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51FE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9AFE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1BCF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428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E169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8F46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886B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9ADA6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B87A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3120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B874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6AFC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5513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C8FC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7BEF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AB3F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A098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EACD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08CB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62BF1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4A8C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E9818BE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306A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E4D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Врач-уролог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6990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D256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C8B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8F4BE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5F46B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29A3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71E2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0FE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F6D8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D9E5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455A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A531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6068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CA6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B29E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6CE2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29C5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9AD2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8F0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6C28D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8593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3440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8BD8DC2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FA22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1D28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Врач-уролог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A34E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F665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914D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494E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85C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9399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12D3A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FB02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578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7B40D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7297A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184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A541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D60D3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C723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AD0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E588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BCBF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440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2B19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2F4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1F66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D951E41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F433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704D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5111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18651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EBE3A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8A2B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A19A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2AD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74C1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9A0E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0EEB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7FAD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3ADB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FBE6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BEDCD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AAE7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7327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CABB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96DA3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3D64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4F85D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CEBD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38B4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5E81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4D78749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6853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228F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палатная (постовая)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E2B5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CE3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A1E4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D277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4598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D83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BAE5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FD87D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50E3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44C4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202A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FB720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5216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34953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E46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ED30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750C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6C51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E4A6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29DD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3220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0F59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3C58FD7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6DCD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688A1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Сестра-хозяйка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8552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A303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97A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671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343C4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F9A41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1821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C739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E660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1108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798C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FED3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0483E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44395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96A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5654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F7D3E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896E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54C11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7F617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A3C1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6F10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E1AA7B7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2BFB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6219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Санитарка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7DCE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6B4A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2638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4A79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12BF7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4806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3242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207D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7A8A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2836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B999B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4B1A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B3D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C29E4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3F28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FE58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A198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6BD7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46A0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8F96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7DF0D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8DEF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AD299EB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0E73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СТАЦИОНАР - КАБИНЕТ рентген-</w:t>
            </w:r>
            <w:proofErr w:type="spellStart"/>
            <w:r>
              <w:rPr>
                <w:sz w:val="18"/>
                <w:szCs w:val="18"/>
              </w:rPr>
              <w:t>ударноволнового</w:t>
            </w:r>
            <w:proofErr w:type="spellEnd"/>
            <w:r>
              <w:rPr>
                <w:sz w:val="18"/>
                <w:szCs w:val="18"/>
              </w:rPr>
              <w:t xml:space="preserve"> дистанционного дробления камней (литотрипсия) г. Мурманск, ул. П. Морозова, д.6</w:t>
            </w:r>
          </w:p>
        </w:tc>
      </w:tr>
      <w:tr w:rsidR="008E12DD" w14:paraId="1E242249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67B9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31B6F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Врач-уролог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457D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EF21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DE84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99C5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110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4385D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7285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7D3F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0B967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98A7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6A497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0A2C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1C2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61AF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83D6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3CEE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B59E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7E52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303E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ED40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9CF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0AB0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8E12DD" w14:paraId="41157540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417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9C5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Младшая медицинская сестра по уходу за больными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838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4C6D7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0FC4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D8E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5BBC9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5DD0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1C74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BE189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C21BC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00F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5F32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116B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43EC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DA4E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029F8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ED0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BB7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FA9B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343F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7E902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6CF51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046E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8E12DD" w14:paraId="03510CDE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3FF2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СТАЦИОНАР - ХИРУРГИЧЕСКОЕ ОТДЕЛЕНИЕ №2 г. Мурманск, ул. П. Морозова, д.6</w:t>
            </w:r>
          </w:p>
        </w:tc>
      </w:tr>
      <w:tr w:rsidR="008E12DD" w14:paraId="4C00984E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67550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359FC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хирургическим отделением - врач-оториноларинголог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E47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511A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3F1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DBA7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BF87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BE4B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5EE1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FF5D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B4AB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F15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5448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7C0E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3A3C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248A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D3FB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6E57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24BB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4CC67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663F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B6E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92D1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42A6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DA5D5E9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DFCC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AD18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Врач-оториноларинголог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4127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9479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1383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9F0D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C3E3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FB2EB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C09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42B0D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8696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3A18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C031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034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62E6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31F2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30FA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FB97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F77C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77D4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237E7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B7A4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3732F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AD47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5F93177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0C2F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6C7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Врач-оториноларинголог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C659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555A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8BCC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2C04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A9C8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6BBB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34A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238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F44C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2262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2E81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3CEB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31AF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2AFF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9B15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A2EE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ABDE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87C6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C900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3008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B827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029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2F3DC37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EB75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55C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Врач-оториноларинголог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E55F4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8544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B3A2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70E2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A887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A41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5EDD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6A50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B0E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92CB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8A346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0820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CD7E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8646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3C46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5C704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4B53E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DE29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E4F4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9042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54F7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ADAD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32521E6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53F7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3D96D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CFAF3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826C6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86BD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B8B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8EED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5F7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6148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694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4FF5B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9368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18B3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AEC44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ADC85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EC84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A438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0D1F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8F66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6873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1C82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947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9D7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3F22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E89A495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9261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C488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палатная (постовая)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B9A0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5750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B5CF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DBA53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CCF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A42D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8196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7059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140C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F814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8077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673F7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FAE2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02E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56A3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C17A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727B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FB1F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E7CF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0A66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CBAD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6883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A49C48E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7BD5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AFD7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Сестра-хозяйка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EC3E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2649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0A7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99D2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2F61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AF38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0973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9464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93C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C455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FC6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4096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D46B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3B32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9C69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773D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7AF0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5D00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DBEA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C026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A0AC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F37E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5E4B7DD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0648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10FE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Санитарка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0FB5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B63B3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0BAE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235A4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4B94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9A9C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41F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ACAF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CFFD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4CDB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8490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00A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8CEAE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1CDB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1950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3757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2D64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78F5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7DB0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F0957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A22F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6AA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0A856CA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6E68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СТАЦИОНАР - ГИНЕКОЛОГИЧЕСКОЕ ОТДЕЛЕНИЕ г. Мурманск, ул. П. Морозова, д.6</w:t>
            </w:r>
          </w:p>
        </w:tc>
      </w:tr>
      <w:tr w:rsidR="008E12DD" w14:paraId="6ED3BCC0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166A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05C53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гинекологическим отделением - врач - акушер-гинеколог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6C56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39A6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31E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A72D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820A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E2C2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558A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AE3E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A4F4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36BA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069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2831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0DD3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8674D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3C6F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8FAD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EE43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CC0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8DFE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5C8D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B854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C5B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1E41A44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FCF15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C4279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акушер-гинеколог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EDB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94ED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5B2D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E913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A185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9A1C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5274D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886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1A06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6E5A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96BD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E660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1EF5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C862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67AA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1244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D19A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29A9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6B0F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5CB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CB88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46EC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8F1231F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089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437B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акушер-гинеколог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DD2B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E0B6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D1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0398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EFFD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CFD9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CC42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0F0C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66DB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ECCD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9344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A81B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43DF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F4A9A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1E37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47DC0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18EA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5B66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6F8D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614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DE0F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F389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08A7136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DD0C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35FCE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акушер-гинеколог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3A7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BFB9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3F06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DB16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E7DB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CE9F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B9F2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733B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780A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362B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1CB2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085D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FF79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EF10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5C80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A43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BB9A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14B2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16F2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737A9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33E28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863A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3052794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2611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AFE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акушер-гинеколог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5443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A710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34DB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C866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2419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FFC8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A8E7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C3B77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62FD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9BF9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C4E8D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2629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0FE4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BD31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128E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FCA0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93A1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B9DC9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4FA4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65DB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474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43F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D155846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CC52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7E1F6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акушер-гинеколог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886F1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19AA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A279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4DE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7EF08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E63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AB6E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B0BB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04D8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0A3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FD2F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0ADC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45F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C798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244F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F6B9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CF30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7E1A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D6EF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BC860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6F13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4D49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3058E61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E859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C289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30CFF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A6EB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B5E1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AA14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F36B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6830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17B6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D13A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D047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666D1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74877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7EA8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1B5A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645C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47C3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2DF3B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EBB8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13E9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FEB7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C5D3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4418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6ECE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DF5A5D7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3D3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4FC6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палатная (постовая)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78FB0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42D0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3DD9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CE51A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1E5B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AB87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79C0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EDB0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9561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C445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A9873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B4865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93B1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042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92D2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E7F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901E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F51C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5426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33D6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6854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9158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706B05D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E80C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2DF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Сестра-хозяйка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80E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5424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F8EC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8798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545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A7E2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A8CE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17E5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C15D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3B2D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51FF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4A0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8010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0E58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5F87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DF07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C9D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B1B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BF67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F9F5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53AC5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0871E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5399D52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A8CC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C8BF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Санитарка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69B9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FA5F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B70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4D58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5A7A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18B0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4A0B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680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B683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C916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81C7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D65D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DCBB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020A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67B2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2E25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6760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F91F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3AE7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D54C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E4C7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733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555E5E2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5531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СТАЦИОНАР - ТРАНСФУЗИОЛОГИЧЕСКИЙ КАБИНЕТ г. Мурманск, ул. П. Морозова, д.6</w:t>
            </w:r>
          </w:p>
        </w:tc>
      </w:tr>
      <w:tr w:rsidR="008E12DD" w14:paraId="4179E3F3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60ED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7BEF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Врач-трансфузиолог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85C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FB3C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3C3D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1DC0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620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2D5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08C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EFC7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CC7D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965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DA87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8456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02F6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B85CC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CC1F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F194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DD9E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AD9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412ED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AE72C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7513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7EF49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8F8F720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2AC9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9C6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B463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104A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A9B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EA7E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0CE3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8C83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9E60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F490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2E4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233B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BB987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52D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2E366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EA99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1E6C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EF53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80F3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F81D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7F36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595C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4462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7C63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4F3E336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2D75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СТАЦИОНАР - ЦЕНТРАЛЬНАЯ СТЕРИЛИЗЦИОННАЯ г. Мурманск, ул. П. Морозова, д.6</w:t>
            </w:r>
          </w:p>
        </w:tc>
      </w:tr>
      <w:tr w:rsidR="008E12DD" w14:paraId="5BA1EAC7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604F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C88D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стерилизационной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F822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57C9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44E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D43E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7F97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E289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D4C6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C9D5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01AD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736E0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50BC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666F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C92E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FD2D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BC92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A60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A129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B11D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BE39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9E15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B3B6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FF9E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D92AB96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B8BD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4785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Санитарка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DEC1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AEDB6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2299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6813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CC8ED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8FBE9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9093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70045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63FB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C406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2F4D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B8AD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42F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D74D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B8C5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7A35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7549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8ECE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DF11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7D8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D0C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8E99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1FB2310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DA3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СТАЦИОНАР - ОТДЕЛЕНИЕ ПЛАСТИЧЕСКОЙ ХИРУРГИИ г. Мурманск, ул. П. Морозова, д.6</w:t>
            </w:r>
          </w:p>
        </w:tc>
      </w:tr>
      <w:tr w:rsidR="008E12DD" w14:paraId="03F1C7F4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7CEB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5C9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пластический хирург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EF49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726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FD3B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8AD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7F07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61B0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87E0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9830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8019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653F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434E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18F5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9F1F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8A1C4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6B57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48AB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1BA6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CDFE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A34B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8192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D090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4075B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A49F9AC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08B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4549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челюстно-лицевой хирург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2C36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402D3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2AA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1A90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2D09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D2465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E280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109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B093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1536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D524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C776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C8C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0E55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E057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988C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5AF5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8982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BAE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179D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133B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D068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8136DA2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FBFC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СТАЦИОНАР - ОТДЕЛЕНИЕ РЕАБИЛИТАЦИИ И ВОССТАНОВИТЕЛЬНОГО ЛЕЧЕНИЯ г. Мурманск, ул. П. Морозова, д.6</w:t>
            </w:r>
          </w:p>
        </w:tc>
      </w:tr>
      <w:tr w:rsidR="008E12DD" w14:paraId="6BB70E35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61A8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82AA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Врач-невролог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E60F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E275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FF1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D437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64D6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D51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86A3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40C9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8ACE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E0B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D55E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A564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012A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C953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9593B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51C0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6538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3BF0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628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EB4D1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F876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F6E4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AECEAA3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A907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745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48B1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D7D8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90F2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A4FF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EE92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BDE3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397B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480B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95D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C092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B9BE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D9EA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0378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458B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1313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DBE46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D728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3A91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E6AF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EEE1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409C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CBC2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6BAC3DC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F26288" w14:textId="7E1D3F60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СТАЦИОНАР - ХИРУРГИЧЕСКОЕ </w:t>
            </w:r>
            <w:proofErr w:type="gramStart"/>
            <w:r>
              <w:rPr>
                <w:sz w:val="18"/>
                <w:szCs w:val="18"/>
              </w:rPr>
              <w:t xml:space="preserve">ОТДЕЛЕНИЕ </w:t>
            </w:r>
            <w:r w:rsidR="00EC5930">
              <w:rPr>
                <w:sz w:val="18"/>
                <w:szCs w:val="18"/>
              </w:rPr>
              <w:t xml:space="preserve"> №</w:t>
            </w:r>
            <w:proofErr w:type="gramEnd"/>
            <w:r w:rsidR="00EC5930">
              <w:rPr>
                <w:sz w:val="18"/>
                <w:szCs w:val="18"/>
              </w:rPr>
              <w:t xml:space="preserve"> 3     </w:t>
            </w:r>
            <w:r>
              <w:rPr>
                <w:sz w:val="18"/>
                <w:szCs w:val="18"/>
              </w:rPr>
              <w:t>г. Мурманск, ул. П. Морозова, д.6</w:t>
            </w:r>
          </w:p>
        </w:tc>
      </w:tr>
      <w:tr w:rsidR="008E12DD" w14:paraId="14EEB5AC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F8C18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2687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Медицинский брат палатный (постовой)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36AE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546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F20C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CFE6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CAC3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BE8B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EDA8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585D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122F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B8E30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EAC42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7518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6BA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974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7F37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92F4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B87AA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720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BE7B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A4E1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5C90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20EB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CC7AA3F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C47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1A4A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Инструктор по лечебной физкультуре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B931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A625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E947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6DE3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CCC4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9843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5794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E7AE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2F04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A6E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2C909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B4B8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785D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76FD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EBA4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18A5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86DCE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D5BDB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DD1F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AE0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3201E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030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1C75AD7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ADF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СТАЦИОНАР - ТРАВМАТОЛОГО-ОРТОПЕДИЧЕСКОЕ ОТДЕЛЕНИЕ № 2 г. Мурманск, ул. П. Морозова, д.6</w:t>
            </w:r>
          </w:p>
        </w:tc>
      </w:tr>
      <w:tr w:rsidR="008E12DD" w14:paraId="2037CEA3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F4AE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D7D1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травматолого-ортопедическим отделением - врач - травматолог-ортопед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8FDA2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B0FDA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FF06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C83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5C64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AFA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89E4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1DA14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C083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8D8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1804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679D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1BF02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D89F0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596C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91B0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21205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3847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D02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5B0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BB74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6A18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689D95D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FF10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111130А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1C0A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травматолог-ортопед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B88DA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1FDA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FAF5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AF2F1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AD32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7499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42E0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9899A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4C395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41BBD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D008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D509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CDAA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0E63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1735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73A4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69CE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2BC7E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9FB9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91287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AC4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E84A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2545CBD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47E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121130А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989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травматолог-ортопед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81D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DAC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3FE8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C04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D5ED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F324C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D683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8E92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83F1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3A9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1353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7D15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B23F9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3E46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1F4F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3BE3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98B1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CBC7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A822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4F5E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CB7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58B6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C198E16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768E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2CA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6E0A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6659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F67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7EF6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C3275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C876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6544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F698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4AC1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E61B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B74C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F39A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6F3D3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8B502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8EA9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03E2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2644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1B82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AB7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EF0C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C4A7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6259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4753EFF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6CC7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141130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2C38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палатная (постовая)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6D65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CEDE3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2EC0D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A9A7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E31E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1C543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D877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4FE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7778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56F8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8C22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24EF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072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3726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CF94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7D9D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0FD5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85EF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3724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7528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B1AD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6846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16EE8B6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FE9B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91CF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Медицинский брат палатный (постовой)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E469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BEE8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C67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3F102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5B63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0E0C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07FE9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BFC3B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C45F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8732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AF1C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D390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6091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B54F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B0D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FB0F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326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76D8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5BCB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9F13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B0DB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F10C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E0FDAAA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E247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D2CC3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перевязочной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F04B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7AC2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8F1C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43E8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433BA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55201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BD97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7783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FE8D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8CA9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40A3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DC19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DC5A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9B82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E402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83E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892A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2D06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CE0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0E81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96FB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2CF0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9B0F27A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4482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50358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Санитарка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2371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C587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E371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85487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3A9D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C6A81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C13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5A8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2D10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8A77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9D02C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806C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DAC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2B11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53FC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B15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0BF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B03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1E37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40FC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56C4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E7EE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31CFA96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531A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ДНЕВНОЙ СТАЦИОНАР СТАЦИОНАРА Мурманск, ул. П. Морозова, д.6</w:t>
            </w:r>
          </w:p>
        </w:tc>
      </w:tr>
      <w:tr w:rsidR="008E12DD" w14:paraId="72A677DB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C62D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030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Врач-хирург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CE86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F7C6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9767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937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7A5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7612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C0AA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53DE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7ED62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EBBC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FB05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0C19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2BAFB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0105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3552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A46E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278D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5D33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8F93E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992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F0CD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00401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B6D0053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5108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CB0D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травматолог-ортопед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D25C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6EC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1782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F688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D89C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FB13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886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8F8B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ED15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5AEF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AE6E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1D0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6C8D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C5D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FAA34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5F4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8108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3EEF1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6629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58DA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C879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73F1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E97F9FA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B219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ПОЛИКЛИНИКА г. Мурманск, ул. Володарского д.2/12</w:t>
            </w:r>
          </w:p>
        </w:tc>
      </w:tr>
      <w:tr w:rsidR="008E12DD" w14:paraId="6D6FFB62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5D9D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Общеполиклинический</w:t>
            </w:r>
            <w:proofErr w:type="spellEnd"/>
            <w:r>
              <w:rPr>
                <w:sz w:val="18"/>
                <w:szCs w:val="18"/>
              </w:rPr>
              <w:t xml:space="preserve"> персонал</w:t>
            </w:r>
          </w:p>
        </w:tc>
      </w:tr>
      <w:tr w:rsidR="008E12DD" w14:paraId="5B1100B2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BCE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F133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Старший администратор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499ED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F42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84EC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820D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5DF2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1CB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F86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680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3E12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15B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27B9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FC27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218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0243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E8B4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6FE3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6CC0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190A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B8B9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B4DB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56A5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1EE3A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B24FBE8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5483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5439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поликлиникой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DEA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CCAD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1693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1610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8BB5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BC60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5DF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0E3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6145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A8F2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6BCFB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0CC1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55F4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99319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117C3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D874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077B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31E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9298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F675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F6BEF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8A1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31C162A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0C7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411A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9EFC1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914C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DF191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D3734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FA73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37DB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E037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B632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4B0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D2DB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2D7D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29AD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EB3D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56E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C8E82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7EB1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65ADD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CB18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77C8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652C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655D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C4FC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B398614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AF7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0D2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Сестра-хозяйка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A87B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9E5D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84C1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0CBF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0EC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4A57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B18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74A5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1557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6961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84B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F23D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3322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B6E1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E2835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D629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FF2B1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25B1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0739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2D8A5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224B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A7461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68F28A1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D961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ТЕРАПЕВТИЧЕСКОЕ ОТДЕЛЕНИЕ</w:t>
            </w:r>
          </w:p>
        </w:tc>
      </w:tr>
      <w:tr w:rsidR="008E12DD" w14:paraId="0BC15E13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16664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5F928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631B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2E3B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9DD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9A8D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3D48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1A29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A5E2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D1D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7072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F858D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4C6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E4CF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F92F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A8BE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A42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E7CC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AB5B8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E3460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032B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431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DA5B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F4287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800731F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42AB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C960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участковая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870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8065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D5A1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9DEE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CD7E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793C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7475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49CE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96CB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F897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D230A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A261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8DA53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09443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89F1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0781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021D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4F8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5740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5238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581E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8A8A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7B47502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4D61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ГИНЕКОЛОГИЧЕСКОЕ ОТДЕЛЕНИЕ</w:t>
            </w:r>
          </w:p>
        </w:tc>
      </w:tr>
      <w:tr w:rsidR="008E12DD" w14:paraId="4C54F83D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9A8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C675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97F5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62C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FD3A3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03A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D1B7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C20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EFEF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9D70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AD6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1788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CDCD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ACE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E4E7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A1495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8809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F4184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5384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14CA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BC41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22D8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E528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4B42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AF6AC7C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C420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307C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гинекологическим отделением врач - акушер-гинеколог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3036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B7673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FF189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5E7B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EC4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C09A2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E7A8E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47B0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3B13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0E1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8E5D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9F0A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F1A0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6E6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FAE4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1B4ED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AC95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A72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2C7D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DC2E3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55AE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DC49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9C4EEE1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43B9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364D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акушер-гинеколог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38CD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4154D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5FAD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9367A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FB42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43B4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7244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814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2C7A1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55C6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BF95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DA15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6655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F3E8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1C70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1CB73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E26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2355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C4507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5008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7427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23B43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EA16ACA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0D0C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AC2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Акушерка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2169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16E1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7833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58DD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2B8F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2459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950FF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26D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7F50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4B43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61CC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790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6E65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4415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0934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20CC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6331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6981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910E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EC0D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D4E2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12E3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5A16573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8AD1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Дневной стационар гинекологического отделения</w:t>
            </w:r>
          </w:p>
        </w:tc>
      </w:tr>
      <w:tr w:rsidR="008E12DD" w14:paraId="4D31B154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BDAA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93D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акушер-гинеколог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C1DB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1990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D9A4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99B1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36C2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CE01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12E7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530DA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4038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C1AF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7A601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C629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22C2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9A6B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652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788DD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E643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CAA3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F956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373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E93F5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306F7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BF1DEC0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6CAF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9DF5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Акушерка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D720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FC017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D165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C85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D1DA0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5DA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CA4E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43AFC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BAFD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903E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C738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E014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8206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4102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FEF9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B1F2A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B7BB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8ECF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C54B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006B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1677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BD9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7E94336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FB33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КОНСУЛЬТАТИВНО-ДИАГНОСТИЧЕСКИЙ ЦЕНТР</w:t>
            </w:r>
          </w:p>
        </w:tc>
      </w:tr>
      <w:tr w:rsidR="008E12DD" w14:paraId="4030CD47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C454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E2ADB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сердечно-сосудистый хирург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02C7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268D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1F75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EC40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4C4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92F3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A1E21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6A60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1500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CC5B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DAD78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8B4B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E8F2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AD48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C496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D420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FF9D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EB8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451D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883B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6016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42E3F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2411B5D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40065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Отделение общей врачебной практики (семейной медицины)</w:t>
            </w:r>
          </w:p>
        </w:tc>
      </w:tr>
      <w:tr w:rsidR="008E12DD" w14:paraId="6A17E44D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3A91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206А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B67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общей практики (семейный врач)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882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B123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A55E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2740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E411D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8DAD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4D1C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4BDD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6FFBE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1FCBD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DC12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075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821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83F0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72D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17D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E16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B8AA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6C50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62077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C4A7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6692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F79137C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9E4C0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D8155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общей практики (семейный врач)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B69D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CB69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97B5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0CF1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92254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AC52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EDBB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4BD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2A7E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F98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89F8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5F4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5711B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4F87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FBE07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DE6B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CEF1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4B4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4AC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9139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B26B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DA303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144018A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ED63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1E3F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общей практики (семейный врач)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67AC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4DAA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BB4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689A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F328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5267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4C5D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AF77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985B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EF6B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F8FB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D191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BC829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EA70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E278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3230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79C9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455A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9F58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800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0C37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AF0A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AE4700A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FBEF3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15C4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1CD4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0D28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DAE8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D99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E89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937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641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0B7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4009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ACDD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C26B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78C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13E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D916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42AE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62C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6096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89CF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F486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E105A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A1C19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8C78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3A37005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AB19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0CBC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врача общей практики (семейного врача)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A0E7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E8F5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FEF7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61D2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DC66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5CED2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0271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CAB7D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FA89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8CB0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5D5AC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6F4F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4C43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B3EC7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8335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B95E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7AA3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E3231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C4E7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F850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29C7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C49C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C0CE12E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D4C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455E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врача общей практики (семейного врача)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435F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ABC4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9286F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513C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9280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47A1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1B0ED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14DB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7E52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8E99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B4F3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EDF80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51C4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D308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3CC4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3AFCD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02D2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5403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2299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594F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5234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AD5E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E52CE3A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276A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213А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20BF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врача общей практики (семейного врача)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EB0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71E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A2BA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CE403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8385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991C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F32F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5F12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4B25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E663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9213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0D11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5431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FD1A6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E9CB4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7A2E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A06D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A4FA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281A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94AB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EC2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DA57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DFF54F5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E70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214А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FFC0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врача общей практики (семейного врача)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8E2D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7133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D334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A0B6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04F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6FE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7FB7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BEC3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669F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FC9D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0CA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9439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6909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98FC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1581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103B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BB13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E139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5AA3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4CA0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B1C6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1F33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F3714BA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6B01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Кабинет неотложной помощи</w:t>
            </w:r>
          </w:p>
        </w:tc>
      </w:tr>
      <w:tr w:rsidR="008E12DD" w14:paraId="7AF68526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2326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7670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Фельдшер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D21A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3C4E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53B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18F25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701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1AB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12F55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5A017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F7E2D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C52D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74AB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E4E2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FA3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A84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D59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1396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7DDA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2EFF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1333D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B793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A610A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DA8A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E061544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F03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Стоматологическое отделение</w:t>
            </w:r>
          </w:p>
        </w:tc>
      </w:tr>
      <w:tr w:rsidR="008E12DD" w14:paraId="6485CDAD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ACD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542A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стоматологическим отделением - врач-стоматолог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0228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D64C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4913D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8A19E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FCE9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5487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695C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10D2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6E68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B643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45A2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67F8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A6C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FF6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048F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FA1B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F122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B905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0A0C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534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470A0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5907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28960AD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3056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666D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стоматолог-хирург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8F95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63B6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6153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DB33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4B1D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7E19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561DC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C0E6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4A73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765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499F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AA6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5965D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89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DB2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FB6E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D01F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4267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DF4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1BB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B56E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4FF57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C73AAB3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4EA3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DF054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Врач-стоматолог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DB29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E234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F6472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147E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40451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A69F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40E0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E94F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ADDC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E460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4C354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A41A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A959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D1C8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DCD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918A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6C09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A7BA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A6620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0B55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EB2A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CE2B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A760AAF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684A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F74B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15A4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55F2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5797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6A163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1F0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DBE4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E89F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4CEB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FACAF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49C5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238E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2C97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B6C3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72A4A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226B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711B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297E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01F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1B4AA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0ACE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8FBC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4BC2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0526941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8482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90AC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4963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77BCD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953E9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8E9A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80E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A161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1B8BA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C9EF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DF7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4548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ECDE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1702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D861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D64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F60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D61B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1CB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4279D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48C72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E11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C7A9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CED1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889244C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CB1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8926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Санитарка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F697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66CA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23B0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2DF9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D7997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27E9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3EBA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7CD5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1130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709E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6F5C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29BAE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310C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D736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61ED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E1EA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1BC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E8FB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055A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7E39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5D751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60CC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76FE629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4238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Центр вспомогательных репродуктивных технологий</w:t>
            </w:r>
          </w:p>
        </w:tc>
      </w:tr>
      <w:tr w:rsidR="008E12DD" w14:paraId="07171787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DD98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21C6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центром вспомогательных репродуктивных технологий - врач - акушер-гинеколог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C497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FDE3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20087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F1E0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32E0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EE29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B304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CDFA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111D5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FFF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2364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011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958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93AD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8E4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16EF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DD3F9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DCEE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C46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FC85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A0D3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E1A2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BF87FD4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EE49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8A24D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Врач-акушер-гинеколог (для проведения процедуры ЭКО)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B4E13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2FE3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33AE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FF4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206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BED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891E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1FF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40A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1F93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96B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1BB12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917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B5FD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C48A9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0554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91A6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ACE7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3D986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0D37C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21D7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5961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981B83A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4CC27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CCBF3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анестезиолог-реаниматолог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CFC0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095E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713E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6CF8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8296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D8969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1525D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59C2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7E424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C28C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9495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E771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6ABE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DB4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6E61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96D1D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FDC2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18EA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DC8F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8187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D23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C5E22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27A1712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55C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C01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Врач-уролог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0B121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C290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3E4B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E56B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033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B5A6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D1AE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0E643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2851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C79C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D39FC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454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965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FC31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0959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B062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CEA7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ED393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B878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02F6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C602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4AD2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27F4D70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D3EB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013E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Эмбриолог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CDFE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B913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3B58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C108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72795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A6EB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9465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F7A1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01BC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B31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8EA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2EC17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C0BF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8FF53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FEE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30F0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A2DD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DC9A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143F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E3CB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028D6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F82A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98A05B8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CABF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B5D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Операционная 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E0C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67E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2BB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D8024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DBB2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279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148F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D938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666B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2938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6A04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2D60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DEA1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D9F0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EE03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035B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CAD2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F3D1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ADBF4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9035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7385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CAA7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69FD887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A1A3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9D916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- анестезист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E087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CDF8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426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23F5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8535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59BD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9A1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668E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2007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881F5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27CF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46F1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B3D20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8DE4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89FA3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4FF8A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01EF4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44AE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F5F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4298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DB58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24C8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71A2B90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42A9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6D9A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CAE6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F9833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2C5A4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8F58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323F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E85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1962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E0FF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B11C2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91D2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4F97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F4A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6723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BF2B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E680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E193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34F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9E1CC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C1A2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7978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2099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A409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45CA479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5FE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FFFC3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Медицинский регистратор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7A98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498D9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CAD8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D58C7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9E2C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DE5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6101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865B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728F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FCEC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1842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AA4C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401D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C898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919E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C65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858A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136CD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4260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847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B41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5D3F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2D056C6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1E87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2F05E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Сестра-хозяйка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02AAD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0C2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205A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C50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2501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A7E5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E4D6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BB43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0C49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E93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E4B8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8CA3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78A8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E3A5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11E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324E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0AE4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B19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AEF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464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062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F7B0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DD8AF01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9DB4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21C8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Санитарка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1A52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8CC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669A3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35ED9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9B0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24D9C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C3280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E400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FF3A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6D0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1D1FB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56B9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1FCC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051D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E5D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59E1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1FE3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CC8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90BB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83E1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6092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68DC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5FF851D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E924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ЛЕЧЕБНО-ДИАГНОСТИЧЕСКИЕ ОТДЕЛЕНИЯ И АПТЕКА г. Мурманск, ул. П. Морозова, д.6</w:t>
            </w:r>
          </w:p>
        </w:tc>
      </w:tr>
      <w:tr w:rsidR="008E12DD" w14:paraId="052EF943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A28E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ПАТОЛОГОАНАТОМИЧЕСКОЕ ОТДЕЛЕНИЕ</w:t>
            </w:r>
          </w:p>
        </w:tc>
      </w:tr>
      <w:tr w:rsidR="008E12DD" w14:paraId="511EB877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1D2F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B7B3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патологоанатомическим отделением - врач-патологоанатом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60F6C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E6E8D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F1F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E28F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B05F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480E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6B38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B91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AE78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4202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628F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30541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1602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62C3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842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4F6F6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08B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A538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7154A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CA76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3D27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1EC2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2A5A1CF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979C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449D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Врач-патологоанатом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716E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A579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34F4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85A0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6B2F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B56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1029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C10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BC022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B48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E97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498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DFC7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FC07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C9AF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5B9A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3A59A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8F31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679B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B62E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1D20D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81B2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DA48C32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3D69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FAA6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Медицинский лабораторный техник (фельдшер-лаборант)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D3FF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CFB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889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DB81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0F40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26B2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A213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C4E0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DB32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26231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1C34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1B6B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F394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79C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5D9C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E2C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3406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D8D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6B54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95BF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E6BE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2E4F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AA1CC76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32A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Физиотерапевтическое отделение</w:t>
            </w:r>
          </w:p>
        </w:tc>
      </w:tr>
      <w:tr w:rsidR="008E12DD" w14:paraId="3A680036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2D96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F53D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физиотерапевтическим отделением - врач-физиотерапевт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5352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6A4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3D98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18F7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D250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6FF7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84C2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2E89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9DA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16E5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6B68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97A6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CEA6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D63F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D21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3AEE2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D074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0829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1B5F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2C20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EB58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525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810417C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DCE8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DA76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Инструктор по лечебной физкультуре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487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FC03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19EB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6919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F79A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FE7B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DB0A3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24AC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EC9CB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452F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2F1C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6338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7A6B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8B21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8324D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291FE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8B11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D80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F0A8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C82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2A2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D5905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8377DEE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D1B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270А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17D9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Инструктор по лечебной физкультуре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F967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82AA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58386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79BA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046C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C3BE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77A7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63B3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F76D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37DB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E59F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1A1D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F088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B55C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A0069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28DF4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0AE1F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8B90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A35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2E1A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ABB5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5C04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503E25E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6D3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4221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1C5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CDFF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D1412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BD3D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FA8F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4D56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FB98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0AF5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88982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1E5F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1FE7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FC6C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D572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9DD1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776C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7EF6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C4B1F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EC6C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19E2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09D4B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3363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8C577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C3FD381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019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666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по физиотерапии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AE6F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E868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0930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208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2B3E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FB58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8777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0B5E4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2C47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BBCEB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F671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7354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76347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C783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1D50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B18E4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AD2B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619CE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C41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762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BA31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F878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8335894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A1AC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6BD2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по физиотерапии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2F9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97A9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48C3A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85BA7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FB3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AB3B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1560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3096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1CFF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88E6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FF191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7131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538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E867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CEE4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1008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1F9E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0AC6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6834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B2E9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A5FC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E18E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C98BC07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DA15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8574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по физиотерапии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C152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7FA7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B24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01C2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82D8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C96F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D740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C2BB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4B9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7F5E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6958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856A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43E7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047A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EBAFF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CB15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09E5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C7B6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AC81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E0AD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7DA9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DF60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492B1DE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7224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275А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F2C3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по массажу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25A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B6E1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06E6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C91B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2B26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62C9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D579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A580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4ECD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2E68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5C04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12AFC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EDF9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9313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5318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F2569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086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674C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FC41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772F5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612D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2B8B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313E8E9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BE76E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E358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по массажу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C6FA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7C05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F58B0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E3D4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6A71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9DFE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2AF44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EB36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9C17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3AC4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9EB1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082D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B849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D8EC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E62E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8F35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12DA5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503B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1A2B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0B8D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4343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90C6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9FFC585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B1F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4C42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Медицинский брат по массажу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9C78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C8D0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FB2D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1EDC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ECEC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4A839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A6E7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0C54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04FB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5421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647A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A9BE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46C1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E2F20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6C3B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23591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1E9F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CE566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D640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7480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83FB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56A4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1B85FD8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4956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7E0A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Сестра-хозяйка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5BF3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9B01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9460F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58ADA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0BF7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147D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C54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AA2A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92F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06537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BCAB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1DCAE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FD74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6967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C784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07A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EB93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13AC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BE1B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3268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CD9C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FB96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73699BA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41A3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20E0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Санитарка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602A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380B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CF5B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3C7C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7491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FA17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714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774D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F040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D46F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E4A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278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9C271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9355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3C1F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85B2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135E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2E37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1E29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2A0D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6435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5AB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1A1814E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B43D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Отделение ультразвуковой диагностики</w:t>
            </w:r>
          </w:p>
        </w:tc>
      </w:tr>
      <w:tr w:rsidR="008E12DD" w14:paraId="2F94CAEC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EA53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E1D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отделением ультразвуковой диагностики - врач ультразвуковой диагностики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0195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C671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045F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C26C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C831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23B9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525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F8EA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3835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B6A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2250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6DAA2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255A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036E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C1D2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AA09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403F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C48B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26760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8B77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811F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A97F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39A5117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3991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291А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9D5B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ультразвуковой диагностики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C80D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FAE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9497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87A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0FF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A5D3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A7AC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F01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05E7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713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02B9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964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C1E4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73DE0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1A4E1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31EE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95F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B565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0A11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535C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1CF6D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36C7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BB1AA23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25C3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D0F2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ультразвуковой диагностики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FFA7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D146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9B0E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89F4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8495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593B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404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3A2D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FBDC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4327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4E0E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CFBD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A5309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458B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0CA45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08BF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9E9F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BC8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E98E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CAF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BB43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5A6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BBC9EC1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D8EAF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293А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BACE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ультразвуковой диагностики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A192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B0C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A61C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9DCEF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1A21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94DB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AA9D7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6748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46DD6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A964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7BD5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7F2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001F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33B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C4A9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B1A1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98AE3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FE9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8790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B016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30B0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FB2B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60DD541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231C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09DB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ультразвуковой диагностики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47FD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E72D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D0E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0FF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09F3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C5EE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25E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0120E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574E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11A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C1B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8BAB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4F79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001A5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0055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76D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66D9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ACBC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7F8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85DE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4D0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BD0F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225BA78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BAED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421E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8C877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3639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85B2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DCB6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1C96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D9103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511C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B9F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B770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5096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B058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463C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E777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5A34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9626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3E88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D56E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CB5C1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7DF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75D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3A55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F5BB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2CD68E6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6F59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DB7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381E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0272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E871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46FC9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54C4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3E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03CE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276A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B38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07F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E871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54DE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A2D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BDDD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D71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2B75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4708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27FE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4FD0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0A46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3CAA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61EC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DCE9F8A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3E01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DA71F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Сестра-хозяйка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532C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DF42F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1963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FDFC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D732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C542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89D3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88A2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C743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75A7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B5E1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8909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3854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462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1E83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B5ED7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638D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3751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3876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735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3817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A5C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0272CD6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CB69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9CCF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Санитарка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CEE2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DC56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00AB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C502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0E03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6C6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ED8D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59A6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6242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F36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BCB4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63BA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0523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2CF6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0EC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75ED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1537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0FCE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8315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D00B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46E7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3180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4156AFB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EFEA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Клинико-диагностическая лаборатория</w:t>
            </w:r>
          </w:p>
        </w:tc>
      </w:tr>
      <w:tr w:rsidR="008E12DD" w14:paraId="708DE3A4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B5FE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0242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клинической лабораторной диагностики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C32D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C688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787CC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56A4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E4FE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FDCE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E169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9346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FE24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C202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D63D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FAF88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1E5F4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97AF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2EFF3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02B9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4E5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5326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FF41E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8FA4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729E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FE72F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DF3F3D1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310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7622D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2327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B64A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5125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7FE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8F641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0084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DF66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5F59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F215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B14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978A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923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C1A9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3F83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D734B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0E5A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B86A0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C91C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6031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6A7A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F2CD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057C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0FB699E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D44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307А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A68A2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Медицинский лабораторный техник (фельдшер-лаборант)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0ECD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F98D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A827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00EE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D65E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FC01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D70F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7F1E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D348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8FBE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04A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AC40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26E5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4024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55B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4B8A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DBDD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CFDE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A2C0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BCF5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2902A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5690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FC391F1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0FAC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264А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6390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Санитарка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BB7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6872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F25B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D09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8EAB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4DDB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F8D7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6E1D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74AF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8E78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AB2F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3D59B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A88E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76C6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A687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A0A6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44C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A2E2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1C7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ED8C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5F5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1A3D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C3FF617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27C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ЦЕНТР ЗДОРОВОГО ДОЛГОЛЕТИЯ И ПРОМЫШЛЕННОЙ МЕДИЦИНЫ г. Мурманск, ул. Папанина, д.3 корп.1</w:t>
            </w:r>
          </w:p>
        </w:tc>
      </w:tr>
      <w:tr w:rsidR="008E12DD" w14:paraId="6C619ED5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D0AB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ОТДЕЛЕНИЕ ПРОФИЛАКТИЧЕСКИХ ОСМОТРОВ</w:t>
            </w:r>
          </w:p>
        </w:tc>
      </w:tr>
      <w:tr w:rsidR="008E12DD" w14:paraId="48C33B2B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1740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1230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отделением - врач-профпатолог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D62C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7F170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A3C6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FB78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5806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0BDA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BFA5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3591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0A994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A644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9C06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AF74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26FA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15B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CA58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AC21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829D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E81B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741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1C91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F27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8E6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19276FF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C1AC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12C9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DA33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EF5B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8ABD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8AEE2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E041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49A0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8C1F4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99BE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F43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ABA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A56C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48D2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BA4B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92C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622F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503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2493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37B5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4C1B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D41A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050C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5B2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17194DC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EBEA6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D56F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Врач-дерматовенеролог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4E869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8D49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37A8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4337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A4C9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DA537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086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BEC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D25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1B85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E363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7503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0A88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AAA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EEB1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111D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A239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798D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7B2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965D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90517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9197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6300E2E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6892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C1F1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Врач-невролог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5913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3B17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F434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9A32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8E1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0B684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D74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523F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E7F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C8A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E349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80FF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C724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305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6942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DE9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56BF7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FBC5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5F3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0944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A571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066A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2C9D569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9CF39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3901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Врач-офтальмолог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F8A72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32A8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6B2B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7B52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0C5C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5666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9A20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D2B8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6E4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97CF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314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F7C2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62E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6CE8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1896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4B21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4B4C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C5437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B9ECE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1DD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619FB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3A25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D91A45C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0CFB1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0A0C1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Врач-оториноларинголог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F44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C29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57A7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B98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C74C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CAEA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8A7E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15BE1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2B17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805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6FDC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6DDBD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981BF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76214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E8A5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1747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11C6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F3A8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A4E0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37C6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D76A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0C93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C43A008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5B28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390FF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акушер-гинеколог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2692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D230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A603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7C0F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1269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7454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EBA5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4A33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A8344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EAB7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9720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D713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11ACE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2294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AE6F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F43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EADC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2B30B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F8BF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D8C98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B91D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964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65D0A5F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F1C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D1C9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психиатр-нарколог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2285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6F07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7154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CAE8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42E3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19D4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09AB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300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F880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358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7980F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55C9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2481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7E44D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23E3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E892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BC3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5EA2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8DEF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3A63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19C0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05D8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E8B93D1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63BC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537E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Врач-психиатр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27F8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8621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C3C1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E5F9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DC9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248A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CF26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17EE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2024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27FD7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344EF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C660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71EC1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C02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847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1CEC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A1BB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910E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D9C0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B0F9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7170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EAA3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BDB9B85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B273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14F0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Врач-хирург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4E11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E25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060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1A17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F15DC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667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D09C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234A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EE4A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B476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44B5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F6AC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385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91A50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5950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E2F4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DBEC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FFD1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1848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A31F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E4F1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DFD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0272C23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E9F3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7885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Врач-уролог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779D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CEBF7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460D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5326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F0C2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55CA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6E8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12E6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2325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6A67F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237F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DC130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D391D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8EE7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47B6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2342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AE43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5555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BACB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2960D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7440F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ED14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D9E5D5F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D506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6315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Врач-стоматолог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4459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185C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037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BCDF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98C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0049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2CD9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1B8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F88C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BE0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22CD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341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9A6A0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E257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4486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E98A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62B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A64B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9B70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387C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1B80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C86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3048F14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0C8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D6F8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Старшая 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FB45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9FEB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1B7A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366B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C2C9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C0A0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EAC0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E99E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81572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A95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45E0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C2BDF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FF2F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CC7D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EC55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815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AD2B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74990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F7C6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F56E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9E71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6801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D35681D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F1A6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9E39A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5AA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3363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8A83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D64A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FAE0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573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9B1D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B839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80C3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E44C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64A4E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161E3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92BD1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6DC8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BCE3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516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7D23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764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59BC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914E5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7647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9C1D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6F814DD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E7F7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1E2A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Сестра-хозяйка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D5B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9CA8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F14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CD68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2D8A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235DD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40B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D573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3CF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2FD6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48D0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7F0F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9108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01CC9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1255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5E8D3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5D2E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BDBC1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E482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7E06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CB18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82C6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0660973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54E8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E3898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Санитарка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102F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7BE3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E689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4420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D3A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9D377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65EB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F955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6368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34D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E8757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EF1A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E678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B585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E092B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6975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D58A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F8E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5249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D625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5EAF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C0F5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65FC32D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8550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Кабинет врача-профпатолога</w:t>
            </w:r>
          </w:p>
        </w:tc>
      </w:tr>
      <w:tr w:rsidR="008E12DD" w14:paraId="6609AFBA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CF703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194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Врач-профпатолог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7314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461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A8A4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B5C9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294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1D7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B6FF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63BD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DB3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A8FB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CB7B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4CE5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0EC0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F78D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590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B764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98CA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A0CF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721B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1660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DE66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BD4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B27F2ED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A759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Кабинет врача-терапевта участкового цехового врачебного участка</w:t>
            </w:r>
          </w:p>
        </w:tc>
      </w:tr>
      <w:tr w:rsidR="008E12DD" w14:paraId="7AFDC41C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9F46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301130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235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 участковый цехового врачебного участка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7CD7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D10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24A9D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9468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764C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85C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1D6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C192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2517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FA87C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37FC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CDEE0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31FB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9C99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C57A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09E9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4C18A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5B227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576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EBC5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0A8B6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93ED2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DAB051E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969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295D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FAAF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3727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15C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B06C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AA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D04E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042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F3F0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6276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5D61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626B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C987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6B36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B89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ADF7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EEB7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F8312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8222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9E0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F26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574C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2B56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2660562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0512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Кабинет медицинской профилактики</w:t>
            </w:r>
          </w:p>
        </w:tc>
      </w:tr>
      <w:tr w:rsidR="008E12DD" w14:paraId="0E427696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94DA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53E8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Фельдшер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1841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8DB5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6ABF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EFA9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F169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776E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C87A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102E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E078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7E237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22C5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F6E7B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2551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9F6D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3E7B8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15CE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DD4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EF85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F3AB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631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D2E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20615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6532FE4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C0C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FF7A3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01B22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1C78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4119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7F7E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76E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8A8C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2A3D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3617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6F40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07EE9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58F1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44AC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9470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B94C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A89E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C2D7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046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F8AB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E51E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4E5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B53C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3ED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6BC1978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6110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Процедурный кабинет</w:t>
            </w:r>
          </w:p>
        </w:tc>
      </w:tr>
      <w:tr w:rsidR="008E12DD" w14:paraId="5F8AA4FE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29D7D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4A96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процедурной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6BFC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BA95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FB8C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4D516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37A5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D5AA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6BEA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FDF8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3F61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89D4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042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2BE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8BA3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1920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0003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92FF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6ED4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E188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50A5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7DE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90EF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35C9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84EB848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E88B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Прививочный кабинет</w:t>
            </w:r>
          </w:p>
        </w:tc>
      </w:tr>
      <w:tr w:rsidR="008E12DD" w14:paraId="5224C2CC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080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4B4FA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3C92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D25B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0EC5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C16F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E75D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E7C6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ABA6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285F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441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E1D7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10F5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5E8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97B5B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2446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A680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8B45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58E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89C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96E6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079F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7973C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5A52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E8D2ED1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1F7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Кабинет врача-ревматолога</w:t>
            </w:r>
          </w:p>
        </w:tc>
      </w:tr>
      <w:tr w:rsidR="008E12DD" w14:paraId="082CDB54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49E03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2A90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Врач-ревматолог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F9D4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4930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C9D1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654A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FFB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B40F0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B1F23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A6CE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AE5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5DA8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0BCE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73F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55EE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C92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E21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953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5EB7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47C9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0B96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ECD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3C6D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38EE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5107810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E6EC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Кабинет врача-кардиолога</w:t>
            </w:r>
          </w:p>
        </w:tc>
      </w:tr>
      <w:tr w:rsidR="008E12DD" w14:paraId="09866226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DAD1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A9FD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Врач-кардиолог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7612B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9D9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E221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27BF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FD0B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AB34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147F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6377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DDC0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221E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FE5E6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798E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5DD8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382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C221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842E7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734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9829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8317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25B0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F2B4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114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8345AC2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6FEF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Кабинет врач-эндокринолога</w:t>
            </w:r>
          </w:p>
        </w:tc>
      </w:tr>
      <w:tr w:rsidR="008E12DD" w14:paraId="0A3CE5A1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8ACC0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C1CC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Врач-эндокринолог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C6D8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7220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5FA51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4E46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F12F0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A5C8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F98B5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6488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DF85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01C4E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EBD4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3C1D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8690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22AFA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64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FF87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F0C0F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820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7559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FD17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7701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9041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BD8E5F7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4219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Кабинет функциональной диагностики</w:t>
            </w:r>
          </w:p>
        </w:tc>
      </w:tr>
      <w:tr w:rsidR="008E12DD" w14:paraId="634E1B46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FB23D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B23F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функциональной диагностики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C040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758E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D9BE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04D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5990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0C1A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714FB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0CD0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99BD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0EBC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703F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D397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D19AF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2B3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1636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3A1F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D610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4EF92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BA7E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8779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3FFA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7BD9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2E01E2B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934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МЕДИКО-ПСИХОЛОГИЧЕСКАЯ СЛУЖБА </w:t>
            </w:r>
          </w:p>
        </w:tc>
      </w:tr>
      <w:tr w:rsidR="008E12DD" w14:paraId="15F3697A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F221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медико-психологической службы</w:t>
            </w:r>
          </w:p>
        </w:tc>
      </w:tr>
      <w:tr w:rsidR="008E12DD" w14:paraId="78483125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2228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6AB7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отдела МПС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FF72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D1F37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759B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D7BE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BB8B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DC04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97CE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29BEE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8C751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7595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058E5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3B4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959C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ACC0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53AE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AF9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2E5D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CDA4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3146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F19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43777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4AD1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2861654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924B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5FDA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 по социальной работе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5636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F84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0FA0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9D83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567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FAE1C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B4A1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954E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F3EE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1994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612C4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EBE5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D4D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1C7B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B47A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D3BA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9C52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0C2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CC24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A1126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4AB8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404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2545325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138E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Кабинет медико-психологического консультирования</w:t>
            </w:r>
          </w:p>
        </w:tc>
      </w:tr>
      <w:tr w:rsidR="008E12DD" w14:paraId="37145880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0667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CE56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Медицинский психолог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DB3C6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AA46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65C7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3F2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8930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142B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D4CB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9581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9463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C3E5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5347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77AD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314A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23E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E462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E3A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96C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CC89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B309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8CA3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66097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8568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070F737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93F0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Кабинет когнитивного и психоэмоционального здоровья</w:t>
            </w:r>
          </w:p>
        </w:tc>
      </w:tr>
      <w:tr w:rsidR="008E12DD" w14:paraId="482AAFD1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C8B3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689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Медицинский психолог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F5DF0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79B5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E9F6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7526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57E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1EA0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FEEA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6B48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528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CC0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5C25F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97C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A598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E83E0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A121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9144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002B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8F73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5A73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DF7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0307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333F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4F54665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A7B5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Психофизиологическая лаборатория</w:t>
            </w:r>
          </w:p>
        </w:tc>
      </w:tr>
      <w:tr w:rsidR="008E12DD" w14:paraId="3FEBAB80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9A65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20.2025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437D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Медицинский психолог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22F46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0823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4DD6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3840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1765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AF01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2DC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6193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8863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F29F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D783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DDB1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EC85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C1D7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5BF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8021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9A3BA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F03F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C6C1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F6A7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8573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9D7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75ABB9D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1F1A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НЕМЕДИЦИНСКИЙ ПЕРСОНАЛ г. Мурманск, П. Морозова, д.6</w:t>
            </w:r>
          </w:p>
        </w:tc>
      </w:tr>
      <w:tr w:rsidR="008E12DD" w14:paraId="190A46D8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C6B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Бухгалтерия</w:t>
            </w:r>
          </w:p>
        </w:tc>
      </w:tr>
      <w:tr w:rsidR="008E12DD" w14:paraId="589E8A64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4C9D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304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бухгалтер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EE202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541C6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D3A4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68AA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6664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30A2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D697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6E87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466E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B37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2FA6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2544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B4275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5718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5731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1B610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65DC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C332E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838E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FD7C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9615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D2EB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4CB8365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2FF7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30BCB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главного бухгалтера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C498D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283A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4DF5B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D968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97F2B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485F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94FF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1814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CCB2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F4A2D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16E9D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14D2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CD7E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C9C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9813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20BF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59DE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C42E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2BF2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F398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1D04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5339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2B6EE09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7C63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F2D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Бухгалтер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723CD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953B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085D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049FF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7A0D5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5F96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2E0E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E591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FA9D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859C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CD82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1BD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1AB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ABE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19321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285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52E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57C6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571D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21D2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DCD7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E001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DC2992A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6C2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F97C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Кассир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3156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CCD8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114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D99D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C1B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27B7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90A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E1AE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F225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A4B7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2A40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0202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2E72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F90F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DC45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6818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72F1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9731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4A6E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C436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69B2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F727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B589F56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7ACE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Планово-экономический отдел</w:t>
            </w:r>
          </w:p>
        </w:tc>
      </w:tr>
      <w:tr w:rsidR="008E12DD" w14:paraId="5C6D2B5E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E59F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1861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ПЭО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6647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C108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5DDE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3BBAD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7AF1C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99C0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C4F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417D2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6AF1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CAF4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13BB9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0031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5474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1AF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F76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6195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BF34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4163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739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89B2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89CF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FA61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84C4B63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25A3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EDAE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экономист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5C75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09A4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074D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72C2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D5B8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E02A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879B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5AD7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A957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146D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B27E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B4E8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5ADA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80EB4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CE45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4769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AC40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271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FF78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192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A67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5C5C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A3FC2C4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F4CE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A8FD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Бухгалтер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24AF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6E6E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973D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2233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0B77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0162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1C4D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C746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D725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C6BC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339C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0DD7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EA7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3F7B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75D4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759B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E7DB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E7FB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A44D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178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D5DB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57E0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5FCEE85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1F975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труда и заработной платы</w:t>
            </w:r>
          </w:p>
        </w:tc>
      </w:tr>
      <w:tr w:rsidR="008E12DD" w14:paraId="1833DEAF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5733F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7167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отдела труда и ЗП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A7A1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E3D6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D6E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815F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884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601E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784A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C6E7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B3B0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8D66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A2B0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6CCE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3510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C745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CDF6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6FF6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5105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4C569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2B1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91A1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FFC07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87B4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AFC3804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F28E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4273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Экономист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664E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D6957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110F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6464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56A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ACC2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071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F51F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B645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8282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E3655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B4EE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3B755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240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475F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441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12E5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0021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418C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76B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B34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9C9B3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F9501B8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FDEE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C230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Бухгалтер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D0C3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EB70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ABC1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F4CD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43F0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5C3C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8A9D7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C704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F7B2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9039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FBAD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2CE66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91134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9E6F2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1B00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EF77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BB24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6118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F799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B7CB5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016C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A784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5B00F37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6FCA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кадров</w:t>
            </w:r>
          </w:p>
        </w:tc>
      </w:tr>
      <w:tr w:rsidR="008E12DD" w14:paraId="5F5ED095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469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C65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41A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1A47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2CEB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5621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4271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171A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70E8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9A912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C080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042E3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6D41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F5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A09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9134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A323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965B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4670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56DB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20774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8C71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EEEB3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C1DD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785D9BF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74BF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D3C2D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 по кадрам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E600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BF64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7ECC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FDF3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A257C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0E6C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68F45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351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19D4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0293D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DDE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8137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4E161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346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A95E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8D41D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24199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F5B3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F62D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3486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26A6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88AE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1D074A1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FF4A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E1BED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 по подбору персонала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6259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1539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3B6D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D6AC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A00F2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7340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8E05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7159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7694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3BF4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1DF4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344E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BB3A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B4EA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B0A5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E9A2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FC6CC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E5E4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6919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F6299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A6191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1E3B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0108F6C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170B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Юридический отдел</w:t>
            </w:r>
          </w:p>
        </w:tc>
      </w:tr>
      <w:tr w:rsidR="008E12DD" w14:paraId="54C867FA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5B12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F1EF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ЮО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6FA7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A6D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CEC0A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C14D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BDDC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C400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50DD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3BBB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9C5B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8073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E0FF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B479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B8433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F65A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FA1C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341C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4909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0D9D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57E6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3141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9BE6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DC20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BFF350E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49B6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DF3D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юрисконсульт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4777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C20F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CA18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2698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A84A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39BA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A4B1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742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CB0C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B92A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1C91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ABA8A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72FF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CDB2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01D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824A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5FBE7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1A009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949C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E8F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E01C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1B87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1813A01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A322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7F5A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Юрисконсульт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B165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A493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715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09F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4B1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3F8D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477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81A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AF35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AD4D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8BD0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B7A4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789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47FB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F584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DC78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0401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B3BB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252C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3848B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BB5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7A3C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4551DDB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AF8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393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Делопроизводитель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A729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DC9CA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734A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0780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DB11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34FCF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958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2D14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89E8D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B6B1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CE53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539DB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D73A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FE17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E140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7025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6AE6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0B90A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A0D0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9260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4F1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24C2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8AFD58D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675E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Канцелярия </w:t>
            </w:r>
          </w:p>
        </w:tc>
      </w:tr>
      <w:tr w:rsidR="008E12DD" w14:paraId="13A8DCBB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046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C576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канцелярией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67F1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4C6A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34D0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40E4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7929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2A243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BCD3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F880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130E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00B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6FE1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2505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4919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5171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711E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588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3FFE9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7A3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DFB74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617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537FB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586F0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A91CAED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289C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541130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02AE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Секретарь-администратор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EBE4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AB96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AACC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7E938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EEAC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686A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C3C5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8FAB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B260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DF97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BDBD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1D6E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2A47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0D41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956F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843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A48F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2AB7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BD377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52C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941E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60C5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569D056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22C4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D6A4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Делопроизводитель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6241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8707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2BDF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1F4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8652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1C69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05D9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64F97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C2AB4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31E8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B861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7F9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9BD8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D0447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035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ED0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8181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527C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9206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13EB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832B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CF5E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C089218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A50A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58E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Архивариус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488C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533D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5858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4A2F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19B5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58A9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58F5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0977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27AF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9582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ABDE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7E1F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8C490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DB247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1260D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19E4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69B96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FB41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94B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D3728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DD81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CC70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8244DBF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D98D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информационных технологий</w:t>
            </w:r>
          </w:p>
        </w:tc>
      </w:tr>
      <w:tr w:rsidR="008E12DD" w14:paraId="356CB982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C778E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75C13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отдела ИТ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82DE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5A8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48C5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DC8F5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751D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FF90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2E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4875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C0C4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4237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6001C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126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909C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E2E64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837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6F05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2986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16C8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06A8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036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9C4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0762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FB6B5A9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157B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3F384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Инженер-программист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F53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21FF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57DCD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BFDD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E76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3D15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849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D1E1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B658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73B1D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7A87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2155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EA5D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12446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D80D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7B49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DCB0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225D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6ACE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7913C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F773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2760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C6C5323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63D2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7E76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Техник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855F3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A3B6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9472B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1EE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1980C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6DC7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7A34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3C4F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B206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B91FA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0137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C267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FE10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C48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DA73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9A0F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2E9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C9B2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E2271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31E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A50A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9D37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E0C9A56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BE47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C10E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Системный администратор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66E4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4C8E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564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1E4F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AC4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E2CB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B095D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713F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996A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88E0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224B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C9EB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5D39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743B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1C2A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9701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163B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F570E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F8E1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EBE89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4696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664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677FD6C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89A6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BB59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 по защите информации в автоматизированных системах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7B64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C817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2A6C4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89A0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DE9F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8950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D6AC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A9C9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6D6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005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5A3C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D0603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088D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35C2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6243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D26F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1D8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9ED1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D9BF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89E5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4823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7765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4AAEB20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41D5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B7C53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Оператор ЭВМ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51D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2901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3442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E6BF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57E2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86EA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ED9D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BB99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D6E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850B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0DFA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6064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F801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57EB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FCF9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F1E7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B88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9822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7C024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FC4D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DF59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7F24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F3E0964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0B0E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Информационно-административный отдел</w:t>
            </w:r>
          </w:p>
        </w:tc>
      </w:tr>
      <w:tr w:rsidR="008E12DD" w14:paraId="11340391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FB0A4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C74F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ИАО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3D8F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AFBD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0CE9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6D321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2694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0AF4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47C9F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1C80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B3C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BD2D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523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EE73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DADC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5B0E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38BB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75B0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F060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A4B7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6E1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9C55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7B6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ABCF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FC6778B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988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BD5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Старший администратор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EBD9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F125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3F32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8795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67F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01D47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4037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A440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402E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4CC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A925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1681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7CE6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AAC7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B08F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241B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20E96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A78E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0277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AA1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D1B3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DBD6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8ED462B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E4F62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3E3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06FA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CC8CF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4844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65D2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53CB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BE31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6E33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B497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C9A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220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DF9A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2F36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5014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D6AA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9214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214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666D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83294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D467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1D0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F275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914AB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B86C424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A9D6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Контрактная служба</w:t>
            </w:r>
          </w:p>
        </w:tc>
      </w:tr>
      <w:tr w:rsidR="008E12DD" w14:paraId="4C13AC6B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1F4A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3B85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Контрактный управляющий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4490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B259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5D9F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C240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352E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49E8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6071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EE9A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B3CF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39D4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8ED2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2737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95A8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5B7F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4236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24A23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6F808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29A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0E0A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A5523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4F13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9C4B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2360E15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CA55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организации закупок</w:t>
            </w:r>
          </w:p>
        </w:tc>
      </w:tr>
      <w:tr w:rsidR="008E12DD" w14:paraId="249C219C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729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91CB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3CDA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A81D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6E68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A5A0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0879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1A857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7E97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7A39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F3CE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5B0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B0CE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A58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2AB1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ED7A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45A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997F3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B14A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8A9A7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412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4A57D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1880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9DE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0C0E53C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C234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CD3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 по закупкам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3710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E30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1AE8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A03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56A7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6C1B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63F9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EA2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598F4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B72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B76C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B840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89A7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ED5A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5C8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1132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EB63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091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C646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8025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3B40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2634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D51F210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714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материально-технического снабжения</w:t>
            </w:r>
          </w:p>
        </w:tc>
      </w:tr>
      <w:tr w:rsidR="008E12DD" w14:paraId="6E551FF9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044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072F6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B363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0BBD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329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9F0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F840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CAEC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EB88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EA3F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A0BC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68A15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01A1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AA10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3826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2B29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6AF0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6148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6F8A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1ED8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5FFE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122E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9490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69C2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41FE41D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B872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17A4D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материальным складом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BAB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919C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3C87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30E8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0A9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9038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C9FFF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6E24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6D38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940D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D8B9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418A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67BC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7C7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445A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5160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FF6D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2399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64A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439E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116F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1FA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E9B25EA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EE3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711130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FA1E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продовольственным складом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5F28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A8FE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5D8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022D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8D5F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5F7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519F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4E20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4F91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01FE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F4B2F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8283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FF64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C1DC4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D56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6424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2D5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471D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3F6D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54EDB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09B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D835F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C493DC6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0A4C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13E0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Агент по снабжению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A398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774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CC16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B33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18EF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906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33A2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F18D4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C540D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5581D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250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79D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5BEA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46C8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8539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0ED1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83B6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00300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3F0B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6017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C27BA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FB9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755FD6D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D3B1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3DA9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Кладовщик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9209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764F3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C921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0AD0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75D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8B6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098A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13DDA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2AC7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3FDA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AFBC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E012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3E568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8A76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E73C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11B6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9B49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67FD5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7004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5909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C38B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D145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41961C4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7EA6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по приносящей доход деятельности</w:t>
            </w:r>
          </w:p>
        </w:tc>
      </w:tr>
      <w:tr w:rsidR="008E12DD" w14:paraId="04C50ABC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873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14D9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E0C5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85C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C38C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BFF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C45A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DEC1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AC77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68D9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7F16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12F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A4D0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F298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C428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4CB4C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C0E7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7D06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691B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4A83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102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2AFD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257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F09D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E65ED42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3985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2D4E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экономист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9ED2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FF3D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E2EF9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E01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50B2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81D8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F2ED8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9075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F753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48B7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7D16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191B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46E1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4809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A1A2E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F380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98E05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E27D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03331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CCE9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2E76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76C4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59043B3B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4BE7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CA5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Специалист по договорной работе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9746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6EB1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A355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101E3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62F2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0FAF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CD473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3241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0BA0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13ED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90A3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5934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2CA5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E6BC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C8628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79F8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306D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E639E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47D0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289E9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5837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7F1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2FD70A8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611F6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Хозяйственный отдел</w:t>
            </w:r>
          </w:p>
        </w:tc>
      </w:tr>
      <w:tr w:rsidR="008E12DD" w14:paraId="5B941F45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D79B2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67CA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ХО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D1B96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C31A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ED0D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2152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565A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E9112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43CD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343F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7128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3D37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0D3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3EEB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DC36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2364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27A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C3CC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81111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789F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871C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682E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DEEC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15C0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83751D9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807D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4CED0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Гардеробщик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2EB69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1F48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1CC1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7C8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10ECA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5330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8272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D9A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056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559E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A93D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AE66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A92A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DB93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B382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AB1A5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1F91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2046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1AD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B692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EF0F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3F1C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25EC59A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4BB8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CF7C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служебных помещений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B936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71629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E09C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F097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E633D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043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1246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4F9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5C466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06D4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07E4D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237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86D3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9E1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3B02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D419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D64E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84DF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90E4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E0C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2844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18B83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141D97D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CF9F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2D9D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Уборщик территории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1013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D046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2F113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B574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3212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FF9B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F488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1DAA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195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7C11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82C4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586E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8867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F3C23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6DC1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A8BE5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9B96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F061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C954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F2F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2CF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3E0B3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2589B1E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137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D21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Комплектовщик белья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D2AC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016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E74C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68F4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66C0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165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644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C842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BC53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E0A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DDC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91D8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2D131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1C42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0ED67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7A7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E4FF2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1D4F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128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089F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CA21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7F36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48D9966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43905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05F7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Швея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FBBB6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506B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26CF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01803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A1A9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BEC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E7F9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5E17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A547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1CD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2D599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D1F9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5F62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63DE1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4CF6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9C18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62023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FAB7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529E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A2192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ACA7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B0C5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6FF4022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42BF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A6B19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Подсобный рабочий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F74C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367E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997F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C534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D5C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7CF9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86542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648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38D59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66B0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8998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9C60D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3B80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CC05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0AC0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8C17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6053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80D6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BE8F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9437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30A1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BB56D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B62F52B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4C43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D4B4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Кастелянша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2EC0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9D6E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A18A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56164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A1EE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5A10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953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4724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5A0CD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AAFF7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18AD4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BCB6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4F0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42FB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B0CB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7882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3A8A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9A4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76E0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8443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1F1F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DF31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0CEC6D8B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6467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ПОЛИКЛИНИКА 184310 Мурманская обл., г. Заозёрск, </w:t>
            </w:r>
            <w:proofErr w:type="spellStart"/>
            <w:r>
              <w:rPr>
                <w:sz w:val="18"/>
                <w:szCs w:val="18"/>
              </w:rPr>
              <w:t>ул.Флотская</w:t>
            </w:r>
            <w:proofErr w:type="spellEnd"/>
            <w:r>
              <w:rPr>
                <w:sz w:val="18"/>
                <w:szCs w:val="18"/>
              </w:rPr>
              <w:t>, д.20</w:t>
            </w:r>
          </w:p>
        </w:tc>
      </w:tr>
      <w:tr w:rsidR="008E12DD" w14:paraId="75E95D99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3323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Общеполиклинический</w:t>
            </w:r>
            <w:proofErr w:type="spellEnd"/>
            <w:r>
              <w:rPr>
                <w:sz w:val="18"/>
                <w:szCs w:val="18"/>
              </w:rPr>
              <w:t xml:space="preserve"> персонал</w:t>
            </w:r>
          </w:p>
        </w:tc>
      </w:tr>
      <w:tr w:rsidR="008E12DD" w14:paraId="0C6B06B3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B8BF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995F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терапевтическим отделением - врач-терапевт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F3DA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217D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CED5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F35D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49040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2C1A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0BC11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FAB0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5A733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03B0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9006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1103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75C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D2A5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43E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7019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9144D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09AC7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92C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9B9AA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891F8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8B91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46823F1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ECB8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Кабинет врача-профпатолога</w:t>
            </w:r>
          </w:p>
        </w:tc>
      </w:tr>
      <w:tr w:rsidR="008E12DD" w14:paraId="0EE18686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379B9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588FF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Врач-профпатолог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97B7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57EE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6C76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11D9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D24A6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7E67F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67D1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EFAD8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0ECF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F04A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036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1CAE9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259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1B045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82E1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1613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B1D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B1B6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BBE5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5491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F2F1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CD87D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6B4AFD4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F26B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0DC0D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AB4A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496D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E76B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21F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2AFA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E92E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B5BD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3F2B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5F8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9722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207E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A2D4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BF8CC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8819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4B70C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326CD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86593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183B3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375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DECFB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D480C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5CC9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14184E09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A33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Лечебно-диагностические отделения</w:t>
            </w:r>
          </w:p>
        </w:tc>
      </w:tr>
      <w:tr w:rsidR="008E12DD" w14:paraId="70A5A052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7668F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РЕНТГЕНОВСКИЙ КАБИНЕТ</w:t>
            </w:r>
          </w:p>
        </w:tc>
      </w:tr>
      <w:tr w:rsidR="008E12DD" w14:paraId="35AB8C29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046C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CD62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Врач-рентгенолог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3B994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73551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9329B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B448B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587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63F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00B36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F0471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35B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FCE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E358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D294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869F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B1FB7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0929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8AC7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26BA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DD1E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DA05F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23F2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1933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DB287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8E12DD" w14:paraId="34CE1523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2CC63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891130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BC93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Рентгенолаборант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6FC0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689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50E2F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1F529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AFCA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FAC5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69AC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18F89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4B68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C44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34E1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C9B5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41DDC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60A8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006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646B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752F5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A598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E606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9E54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23A2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183C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</w:tr>
      <w:tr w:rsidR="008E12DD" w14:paraId="6749661C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0DBE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Кабинет функциональной диагностики </w:t>
            </w:r>
            <w:proofErr w:type="spellStart"/>
            <w:r>
              <w:rPr>
                <w:sz w:val="18"/>
                <w:szCs w:val="18"/>
              </w:rPr>
              <w:t>Заозёрской</w:t>
            </w:r>
            <w:proofErr w:type="spellEnd"/>
            <w:r>
              <w:rPr>
                <w:sz w:val="18"/>
                <w:szCs w:val="18"/>
              </w:rPr>
              <w:t xml:space="preserve"> больницы</w:t>
            </w:r>
          </w:p>
        </w:tc>
      </w:tr>
      <w:tr w:rsidR="008E12DD" w14:paraId="4A4F62B1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F22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3A88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функциональной диагностики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85ED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037C9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CED0D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2EC6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76D3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F90F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5917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E611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4818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EAC3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013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CA23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C617D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8D04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E9A64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BE7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1C11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857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BC6CB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A4B4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9E25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1875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FDE8375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89FA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C68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функциональной диагностики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1298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74CF5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236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4246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576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C40E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7D3BE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6F709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3F5E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09A79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703D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F90C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4E72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347D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C3BD9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4CFD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C97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3CB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5B46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B7CB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0CA5C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41156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F671994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65E9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ABB2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по функциональной диагностике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F388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CFDE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90B87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1B4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81005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F635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680AA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6D01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DEA5A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86971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5F44D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E1C7A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B409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EFDF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62666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015A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4B68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E2D5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393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9FCE3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64E5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E976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222D6793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4D010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Кабинет ультразвуковой диагностики </w:t>
            </w:r>
            <w:proofErr w:type="spellStart"/>
            <w:r>
              <w:rPr>
                <w:sz w:val="18"/>
                <w:szCs w:val="18"/>
              </w:rPr>
              <w:t>Заозёрской</w:t>
            </w:r>
            <w:proofErr w:type="spellEnd"/>
            <w:r>
              <w:rPr>
                <w:sz w:val="18"/>
                <w:szCs w:val="18"/>
              </w:rPr>
              <w:t xml:space="preserve"> больницы</w:t>
            </w:r>
          </w:p>
        </w:tc>
      </w:tr>
      <w:tr w:rsidR="008E12DD" w14:paraId="1009F6E2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B39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15980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ультразвуковой диагностики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756E7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1B16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4B8A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0EC76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05344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B4656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A3352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3AE1F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FCE2C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93EE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86C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DB889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1312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A007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E044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BFEE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31ECA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519B9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C9C0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F16C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E64C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C1EE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34E380E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0FED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Административно-хозяйственная часть</w:t>
            </w:r>
          </w:p>
        </w:tc>
      </w:tr>
      <w:tr w:rsidR="008E12DD" w14:paraId="10DC5BCC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C94D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B972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Механик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7811C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4FC1E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CFCD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004CD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16F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6620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9F7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73FC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933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2100A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23336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76DDF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2D27E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60184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90AD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4F2B3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3B02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56B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4B69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1229D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DC431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05F0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ADB072B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BA6C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ПОДРАЗДЕЛЕНИЕ ЭКСТРЕННОЙ МЕДИЦИНЫ В П. САББЕТА 629706, Ямало-Немецкий округ, р-н Ямальский, п. </w:t>
            </w:r>
            <w:proofErr w:type="spellStart"/>
            <w:r>
              <w:rPr>
                <w:sz w:val="18"/>
                <w:szCs w:val="18"/>
              </w:rPr>
              <w:t>Сабетта</w:t>
            </w:r>
            <w:proofErr w:type="spellEnd"/>
            <w:r>
              <w:rPr>
                <w:sz w:val="18"/>
                <w:szCs w:val="18"/>
              </w:rPr>
              <w:t>, «Комплексное административно-бытовое здание»)</w:t>
            </w:r>
          </w:p>
        </w:tc>
      </w:tr>
      <w:tr w:rsidR="008E12DD" w14:paraId="145A4771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AED4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0A42A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Заведующий подразделением экстренной медицины - врач общей практики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ACD1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E155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8FA6E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01D58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69D3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EDEE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EC3E5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FA7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599B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189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E1ACE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B3D77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5DC2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D33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EDA6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D087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DA58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798B9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ECD3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FB50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0E3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28052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D7457A8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737C3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10C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Врач-терапевт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F4497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23F0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29CF1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FB22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68D8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560E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81C1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ED44E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7A2E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5064D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3996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5DD2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535C7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0FDDB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BA43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1B7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EAC1B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174F0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403B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3B5E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9CDA1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6811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750738D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53A10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561B1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Врач-хирург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5ABB2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CB2A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32ED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D5B4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79C5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6B7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0743C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C04D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6B60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65DA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8F49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7CF0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159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64F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75AD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A089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D3042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52B94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9B080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90AF2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CD34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62D9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270B5E5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6DE99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A86D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травматолог-ортопед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7501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CA5AD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0CB0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E733C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A904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D704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08F2A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52374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20731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ED203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8A68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1A7C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2B63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954F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12742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FF06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A5C8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1743D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15CA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9B4CB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A626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FE72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28CDF47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FEED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FBE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9C65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EB1B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77AF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8686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F5775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13AB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66B9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E46BD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0A81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190BF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EDB5D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66A7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3DF06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3B703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4D941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674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1D0C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7D3B8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6126E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1E074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09A10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7293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AE438C6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5EAE5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5309B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Санитар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A8573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27D45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0A003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8474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93593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D183F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BF97E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33739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E5B58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70ED4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4CA2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FA489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BEED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AAD10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22A00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61673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C241F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695A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07CD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B20E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F4B87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54FFC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BD720C1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62DD7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ПАЛАТА ИНТЕНСИВНОЙ ТЕРАПИИ</w:t>
            </w:r>
          </w:p>
        </w:tc>
      </w:tr>
      <w:tr w:rsidR="008E12DD" w14:paraId="67175700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1075F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8B37A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- анестезиолог-реаниматолог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E242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0CE4D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B39F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03DF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C2E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7A3B5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431E8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F6AA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FFCC2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47CB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4F790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E3E2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08A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7AE2E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60261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A3111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D337B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0CF5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411A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A9D8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DE16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F742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7BA8CAE3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7197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D1F1C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- анестезист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4F1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32D9F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E06E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4B28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71B91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D75FB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806CB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8666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D4BC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B1846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32806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7590D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43621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18386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39562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AA3A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9167C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463B5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6060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5C9F4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565C8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29623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605061BB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7C658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ОТДЕЛЕНИЕ СКОРОЙ МЕДИЦИНСКОЙ ПОМОЩИ</w:t>
            </w:r>
          </w:p>
        </w:tc>
      </w:tr>
      <w:tr w:rsidR="008E12DD" w14:paraId="30B2AD69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C233C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1031130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4921E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Врач скорой медицинской помощи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A64E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8A9B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03BCA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683C9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E9270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8A03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A380E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9427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BA86A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CD662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D4AEB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3EDC4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953BB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02CC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63881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68CF7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EC04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7F825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B7DA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41C3D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02A15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359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5BCB4EA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3567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09958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Фельдшер скорой медицинской помощи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B97A7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9CD43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8634C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34DE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02C5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E22A3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AA9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2F6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9E533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EA332D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BA1DE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1A68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20716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AC041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25C79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67A30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E6516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CCF0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36E8C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E352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98E3F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6F59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472A2138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755D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8693A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Медицинская сестра по приему вызовов скорой медицинской помощи и передаче их выездным бригадам скорой медицинской помощи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C15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2E349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A4375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C883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328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93AAA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058F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5721E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BCD68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7F3F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F558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0644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C48C0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3DC3C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BDF0A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F85C4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F7C00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8E3F3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1BA15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09F66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3DA44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D51F9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8E12DD" w14:paraId="3150D8AE" w14:textId="77777777">
        <w:trPr>
          <w:divId w:val="579798761"/>
        </w:trPr>
        <w:tc>
          <w:tcPr>
            <w:tcW w:w="0" w:type="auto"/>
            <w:gridSpan w:val="2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4933B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НЕМЕДИЦИНСКИЙ ПЕРСОНАЛ</w:t>
            </w:r>
          </w:p>
        </w:tc>
      </w:tr>
      <w:tr w:rsidR="008E12DD" w14:paraId="6FE81162" w14:textId="77777777">
        <w:trPr>
          <w:divId w:val="57979876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955AB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C5C73E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Водитель автомобиля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79682C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E20DF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5FF0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5FCF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15E13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D4316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B3698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E32A6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DF195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B3F7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1DDE64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E98469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898112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29499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F9B6C0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E4858B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E3FC43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517D3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3D8FE1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C58FF8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30DFC7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05C875" w14:textId="77777777" w:rsidR="008E12DD" w:rsidRDefault="008E1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</w:tbl>
    <w:p w14:paraId="34EFD77C" w14:textId="77777777" w:rsidR="0065289A" w:rsidRDefault="0065289A" w:rsidP="008E12DD">
      <w:pPr>
        <w:jc w:val="right"/>
        <w:rPr>
          <w:sz w:val="18"/>
          <w:szCs w:val="18"/>
          <w:lang w:val="en-US"/>
        </w:rPr>
      </w:pPr>
    </w:p>
    <w:p w14:paraId="702A85B0" w14:textId="77777777" w:rsidR="00936F48" w:rsidRPr="00FD5E7D" w:rsidRDefault="00936F48" w:rsidP="00936F48">
      <w:pPr>
        <w:rPr>
          <w:lang w:val="en-US"/>
        </w:rPr>
      </w:pPr>
      <w:r w:rsidRPr="00DB70BA">
        <w:t>Дата составления:</w:t>
      </w:r>
      <w:r w:rsidRPr="00883461">
        <w:rPr>
          <w:rStyle w:val="a9"/>
        </w:rPr>
        <w:t xml:space="preserve"> </w:t>
      </w:r>
      <w:r w:rsidRPr="00883461">
        <w:rPr>
          <w:rStyle w:val="a9"/>
        </w:rPr>
        <w:fldChar w:fldCharType="begin"/>
      </w:r>
      <w:r w:rsidRPr="00883461">
        <w:rPr>
          <w:rStyle w:val="a9"/>
        </w:rPr>
        <w:instrText xml:space="preserve"> DOCVARIABLE </w:instrText>
      </w:r>
      <w:r>
        <w:rPr>
          <w:rStyle w:val="a9"/>
          <w:lang w:val="en-US"/>
        </w:rPr>
        <w:instrText>fill_date</w:instrText>
      </w:r>
      <w:r w:rsidRPr="00883461">
        <w:rPr>
          <w:rStyle w:val="a9"/>
        </w:rPr>
        <w:instrText xml:space="preserve"> \* MERGEFORMAT </w:instrText>
      </w:r>
      <w:r w:rsidRPr="00883461">
        <w:rPr>
          <w:rStyle w:val="a9"/>
        </w:rPr>
        <w:fldChar w:fldCharType="separate"/>
      </w:r>
      <w:r w:rsidR="008E12DD">
        <w:rPr>
          <w:rStyle w:val="a9"/>
        </w:rPr>
        <w:t>09.06.2026</w:t>
      </w:r>
      <w:r w:rsidRPr="00883461">
        <w:rPr>
          <w:rStyle w:val="a9"/>
        </w:rPr>
        <w:fldChar w:fldCharType="end"/>
      </w:r>
      <w:r>
        <w:rPr>
          <w:rStyle w:val="a9"/>
          <w:lang w:val="en-US"/>
        </w:rPr>
        <w:t> </w:t>
      </w:r>
    </w:p>
    <w:p w14:paraId="2A57A261" w14:textId="77777777" w:rsidR="004654AF" w:rsidRDefault="004654AF" w:rsidP="009D6532"/>
    <w:p w14:paraId="7EFD3D60" w14:textId="77777777" w:rsidR="009D6532" w:rsidRPr="003C5C39" w:rsidRDefault="009D6532" w:rsidP="009D6532">
      <w:r w:rsidRPr="003C5C39">
        <w:t>Председатель комиссии по проведению специальной оценки условий труда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73"/>
        <w:gridCol w:w="283"/>
        <w:gridCol w:w="1842"/>
        <w:gridCol w:w="284"/>
        <w:gridCol w:w="3260"/>
        <w:gridCol w:w="284"/>
        <w:gridCol w:w="1649"/>
      </w:tblGrid>
      <w:tr w:rsidR="009D6532" w:rsidRPr="004E51DC" w14:paraId="79B475C7" w14:textId="77777777" w:rsidTr="003F4B55"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vAlign w:val="bottom"/>
          </w:tcPr>
          <w:p w14:paraId="5428796B" w14:textId="77777777" w:rsidR="009D6532" w:rsidRPr="004E51DC" w:rsidRDefault="008E12DD" w:rsidP="009D6532">
            <w:pPr>
              <w:pStyle w:val="aa"/>
            </w:pPr>
            <w:r>
              <w:t>Заместитель главного врача по экономическим вопросам</w:t>
            </w:r>
          </w:p>
        </w:tc>
        <w:tc>
          <w:tcPr>
            <w:tcW w:w="283" w:type="dxa"/>
            <w:vAlign w:val="bottom"/>
          </w:tcPr>
          <w:p w14:paraId="2FC6ED4A" w14:textId="77777777" w:rsidR="009D6532" w:rsidRPr="004E51DC" w:rsidRDefault="009D6532" w:rsidP="009D6532">
            <w:pPr>
              <w:pStyle w:val="aa"/>
            </w:pPr>
            <w:bookmarkStart w:id="6" w:name="com_pred"/>
            <w:bookmarkEnd w:id="6"/>
          </w:p>
        </w:tc>
        <w:tc>
          <w:tcPr>
            <w:tcW w:w="1842" w:type="dxa"/>
            <w:tcBorders>
              <w:bottom w:val="single" w:sz="4" w:space="0" w:color="auto"/>
            </w:tcBorders>
            <w:vAlign w:val="bottom"/>
          </w:tcPr>
          <w:p w14:paraId="7D8A0D8A" w14:textId="77777777" w:rsidR="009D6532" w:rsidRPr="004E51DC" w:rsidRDefault="009D6532" w:rsidP="009D6532">
            <w:pPr>
              <w:pStyle w:val="aa"/>
            </w:pPr>
          </w:p>
        </w:tc>
        <w:tc>
          <w:tcPr>
            <w:tcW w:w="284" w:type="dxa"/>
            <w:vAlign w:val="bottom"/>
          </w:tcPr>
          <w:p w14:paraId="34366949" w14:textId="77777777" w:rsidR="009D6532" w:rsidRPr="004E51DC" w:rsidRDefault="009D6532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bottom"/>
          </w:tcPr>
          <w:p w14:paraId="2671DCA1" w14:textId="77777777" w:rsidR="009D6532" w:rsidRPr="004E51DC" w:rsidRDefault="008E12DD" w:rsidP="009D6532">
            <w:pPr>
              <w:pStyle w:val="aa"/>
            </w:pPr>
            <w:r>
              <w:t xml:space="preserve">Насырова Насима </w:t>
            </w:r>
            <w:proofErr w:type="spellStart"/>
            <w:r>
              <w:t>Нурмагометовна</w:t>
            </w:r>
            <w:proofErr w:type="spellEnd"/>
          </w:p>
        </w:tc>
        <w:tc>
          <w:tcPr>
            <w:tcW w:w="284" w:type="dxa"/>
            <w:vAlign w:val="bottom"/>
          </w:tcPr>
          <w:p w14:paraId="7929CE6C" w14:textId="77777777" w:rsidR="009D6532" w:rsidRPr="004E51DC" w:rsidRDefault="009D6532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vAlign w:val="bottom"/>
          </w:tcPr>
          <w:p w14:paraId="53E0FF71" w14:textId="77777777" w:rsidR="009D6532" w:rsidRPr="004E51DC" w:rsidRDefault="009D6532" w:rsidP="009D6532">
            <w:pPr>
              <w:pStyle w:val="aa"/>
            </w:pPr>
          </w:p>
        </w:tc>
      </w:tr>
      <w:tr w:rsidR="009D6532" w:rsidRPr="000905BE" w14:paraId="5B2B4CA3" w14:textId="77777777" w:rsidTr="003F4B55"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  <w:vAlign w:val="bottom"/>
          </w:tcPr>
          <w:p w14:paraId="1B174A6E" w14:textId="77777777" w:rsidR="009D6532" w:rsidRPr="000905BE" w:rsidRDefault="009D6532" w:rsidP="009D6532">
            <w:pPr>
              <w:pStyle w:val="aa"/>
              <w:rPr>
                <w:vertAlign w:val="superscript"/>
              </w:rPr>
            </w:pPr>
            <w:bookmarkStart w:id="7" w:name="s070_1"/>
            <w:bookmarkEnd w:id="7"/>
            <w:r w:rsidRPr="000905BE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  <w:vAlign w:val="bottom"/>
          </w:tcPr>
          <w:p w14:paraId="678F309B" w14:textId="77777777"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vAlign w:val="bottom"/>
          </w:tcPr>
          <w:p w14:paraId="7B48918E" w14:textId="77777777" w:rsidR="009D6532" w:rsidRPr="000905BE" w:rsidRDefault="009D6532" w:rsidP="009D6532">
            <w:pPr>
              <w:pStyle w:val="aa"/>
              <w:rPr>
                <w:vertAlign w:val="superscript"/>
              </w:rPr>
            </w:pPr>
            <w:r w:rsidRPr="000905BE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  <w:vAlign w:val="bottom"/>
          </w:tcPr>
          <w:p w14:paraId="2A050054" w14:textId="77777777"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vAlign w:val="bottom"/>
          </w:tcPr>
          <w:p w14:paraId="1CEA6737" w14:textId="77777777" w:rsidR="009D6532" w:rsidRPr="000905BE" w:rsidRDefault="008E12DD" w:rsidP="009D6532">
            <w:pPr>
              <w:pStyle w:val="aa"/>
              <w:rPr>
                <w:vertAlign w:val="superscript"/>
              </w:rPr>
            </w:pPr>
            <w:r>
              <w:rPr>
                <w:vertAlign w:val="superscript"/>
              </w:rPr>
              <w:t>(фамилия, имя, отчество (при наличии)</w:t>
            </w:r>
          </w:p>
        </w:tc>
        <w:tc>
          <w:tcPr>
            <w:tcW w:w="284" w:type="dxa"/>
            <w:vAlign w:val="bottom"/>
          </w:tcPr>
          <w:p w14:paraId="67867482" w14:textId="77777777"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  <w:vAlign w:val="bottom"/>
          </w:tcPr>
          <w:p w14:paraId="2C307CAA" w14:textId="77777777" w:rsidR="009D6532" w:rsidRPr="000905BE" w:rsidRDefault="009D6532" w:rsidP="009D6532">
            <w:pPr>
              <w:pStyle w:val="aa"/>
              <w:rPr>
                <w:vertAlign w:val="superscript"/>
              </w:rPr>
            </w:pPr>
            <w:r w:rsidRPr="000905BE">
              <w:rPr>
                <w:vertAlign w:val="superscript"/>
              </w:rPr>
              <w:t>(дата)</w:t>
            </w:r>
          </w:p>
        </w:tc>
      </w:tr>
    </w:tbl>
    <w:p w14:paraId="272802FA" w14:textId="77777777" w:rsidR="009D6532" w:rsidRDefault="009D6532" w:rsidP="009D6532">
      <w:pPr>
        <w:rPr>
          <w:lang w:val="en-US"/>
        </w:rPr>
      </w:pPr>
    </w:p>
    <w:p w14:paraId="4506EAAA" w14:textId="77777777" w:rsidR="009D6532" w:rsidRPr="00642E12" w:rsidRDefault="009D6532" w:rsidP="009D6532">
      <w:r w:rsidRPr="003C5C39">
        <w:t>Члены комиссии по проведению специальной оценки условий труда: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73"/>
        <w:gridCol w:w="283"/>
        <w:gridCol w:w="1842"/>
        <w:gridCol w:w="284"/>
        <w:gridCol w:w="3260"/>
        <w:gridCol w:w="284"/>
        <w:gridCol w:w="1649"/>
      </w:tblGrid>
      <w:tr w:rsidR="009D6532" w:rsidRPr="004E51DC" w14:paraId="5144C509" w14:textId="77777777" w:rsidTr="008E12DD"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vAlign w:val="bottom"/>
          </w:tcPr>
          <w:p w14:paraId="35655E4A" w14:textId="77777777" w:rsidR="009D6532" w:rsidRPr="004E51DC" w:rsidRDefault="008E12DD" w:rsidP="009D6532">
            <w:pPr>
              <w:pStyle w:val="aa"/>
            </w:pPr>
            <w:r>
              <w:t>Начальник отдела охраны труда</w:t>
            </w:r>
          </w:p>
        </w:tc>
        <w:tc>
          <w:tcPr>
            <w:tcW w:w="283" w:type="dxa"/>
            <w:vAlign w:val="bottom"/>
          </w:tcPr>
          <w:p w14:paraId="0CDF1141" w14:textId="77777777" w:rsidR="009D6532" w:rsidRPr="004E51DC" w:rsidRDefault="009D6532" w:rsidP="009D6532">
            <w:pPr>
              <w:pStyle w:val="aa"/>
            </w:pPr>
            <w:bookmarkStart w:id="8" w:name="com_chlens"/>
            <w:bookmarkEnd w:id="8"/>
          </w:p>
        </w:tc>
        <w:tc>
          <w:tcPr>
            <w:tcW w:w="1842" w:type="dxa"/>
            <w:tcBorders>
              <w:bottom w:val="single" w:sz="4" w:space="0" w:color="auto"/>
            </w:tcBorders>
            <w:vAlign w:val="bottom"/>
          </w:tcPr>
          <w:p w14:paraId="64A5B251" w14:textId="77777777" w:rsidR="009D6532" w:rsidRPr="004E51DC" w:rsidRDefault="009D6532" w:rsidP="009D6532">
            <w:pPr>
              <w:pStyle w:val="aa"/>
            </w:pPr>
          </w:p>
        </w:tc>
        <w:tc>
          <w:tcPr>
            <w:tcW w:w="284" w:type="dxa"/>
            <w:vAlign w:val="bottom"/>
          </w:tcPr>
          <w:p w14:paraId="43B6C71C" w14:textId="77777777" w:rsidR="009D6532" w:rsidRPr="004E51DC" w:rsidRDefault="009D6532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bottom"/>
          </w:tcPr>
          <w:p w14:paraId="56015669" w14:textId="77777777" w:rsidR="009D6532" w:rsidRPr="004E51DC" w:rsidRDefault="008E12DD" w:rsidP="009D6532">
            <w:pPr>
              <w:pStyle w:val="aa"/>
            </w:pPr>
            <w:r>
              <w:t>Самойленко Елена Борисовна</w:t>
            </w:r>
          </w:p>
        </w:tc>
        <w:tc>
          <w:tcPr>
            <w:tcW w:w="284" w:type="dxa"/>
            <w:vAlign w:val="bottom"/>
          </w:tcPr>
          <w:p w14:paraId="0C5CE0CD" w14:textId="77777777" w:rsidR="009D6532" w:rsidRPr="004E51DC" w:rsidRDefault="009D6532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vAlign w:val="bottom"/>
          </w:tcPr>
          <w:p w14:paraId="6228C61A" w14:textId="77777777" w:rsidR="009D6532" w:rsidRPr="004E51DC" w:rsidRDefault="009D6532" w:rsidP="009D6532">
            <w:pPr>
              <w:pStyle w:val="aa"/>
            </w:pPr>
          </w:p>
        </w:tc>
      </w:tr>
      <w:tr w:rsidR="009D6532" w:rsidRPr="000905BE" w14:paraId="2B215AA3" w14:textId="77777777" w:rsidTr="008E12DD"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  <w:vAlign w:val="bottom"/>
          </w:tcPr>
          <w:p w14:paraId="5647D232" w14:textId="77777777" w:rsidR="009D6532" w:rsidRPr="000905BE" w:rsidRDefault="009D6532" w:rsidP="009D6532">
            <w:pPr>
              <w:pStyle w:val="aa"/>
              <w:rPr>
                <w:vertAlign w:val="superscript"/>
              </w:rPr>
            </w:pPr>
            <w:bookmarkStart w:id="9" w:name="s070_2"/>
            <w:bookmarkEnd w:id="9"/>
            <w:r w:rsidRPr="000905BE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  <w:vAlign w:val="bottom"/>
          </w:tcPr>
          <w:p w14:paraId="1C579F88" w14:textId="77777777"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vAlign w:val="bottom"/>
          </w:tcPr>
          <w:p w14:paraId="688FF64D" w14:textId="77777777" w:rsidR="009D6532" w:rsidRPr="000905BE" w:rsidRDefault="009D6532" w:rsidP="009D6532">
            <w:pPr>
              <w:pStyle w:val="aa"/>
              <w:rPr>
                <w:vertAlign w:val="superscript"/>
              </w:rPr>
            </w:pPr>
            <w:r w:rsidRPr="000905BE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  <w:vAlign w:val="bottom"/>
          </w:tcPr>
          <w:p w14:paraId="75E8D644" w14:textId="77777777"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vAlign w:val="bottom"/>
          </w:tcPr>
          <w:p w14:paraId="0070D6EF" w14:textId="77777777" w:rsidR="009D6532" w:rsidRPr="000905BE" w:rsidRDefault="008E12DD" w:rsidP="009D6532">
            <w:pPr>
              <w:pStyle w:val="aa"/>
              <w:rPr>
                <w:vertAlign w:val="superscript"/>
              </w:rPr>
            </w:pPr>
            <w:r>
              <w:rPr>
                <w:vertAlign w:val="superscript"/>
              </w:rPr>
              <w:t>(фамилия, имя, отчество (при наличии)</w:t>
            </w:r>
          </w:p>
        </w:tc>
        <w:tc>
          <w:tcPr>
            <w:tcW w:w="284" w:type="dxa"/>
            <w:vAlign w:val="bottom"/>
          </w:tcPr>
          <w:p w14:paraId="03F2356B" w14:textId="77777777" w:rsidR="009D6532" w:rsidRPr="000905BE" w:rsidRDefault="009D6532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  <w:vAlign w:val="bottom"/>
          </w:tcPr>
          <w:p w14:paraId="7DF7EBE3" w14:textId="77777777" w:rsidR="009D6532" w:rsidRPr="000905BE" w:rsidRDefault="009D6532" w:rsidP="009D6532">
            <w:pPr>
              <w:pStyle w:val="aa"/>
              <w:rPr>
                <w:vertAlign w:val="superscript"/>
              </w:rPr>
            </w:pPr>
            <w:r w:rsidRPr="000905BE">
              <w:rPr>
                <w:vertAlign w:val="superscript"/>
              </w:rPr>
              <w:t>(дата)</w:t>
            </w:r>
          </w:p>
        </w:tc>
      </w:tr>
      <w:tr w:rsidR="008E12DD" w:rsidRPr="008E12DD" w14:paraId="46DA54EE" w14:textId="77777777" w:rsidTr="008E12DD"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vAlign w:val="bottom"/>
          </w:tcPr>
          <w:p w14:paraId="399EDA7C" w14:textId="77777777" w:rsidR="008E12DD" w:rsidRPr="008E12DD" w:rsidRDefault="008E12DD" w:rsidP="009D6532">
            <w:pPr>
              <w:pStyle w:val="aa"/>
            </w:pPr>
            <w:r>
              <w:t>Начальник ОК</w:t>
            </w:r>
          </w:p>
        </w:tc>
        <w:tc>
          <w:tcPr>
            <w:tcW w:w="283" w:type="dxa"/>
            <w:vAlign w:val="bottom"/>
          </w:tcPr>
          <w:p w14:paraId="1E309486" w14:textId="77777777" w:rsidR="008E12DD" w:rsidRPr="008E12DD" w:rsidRDefault="008E12DD" w:rsidP="009D6532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bottom"/>
          </w:tcPr>
          <w:p w14:paraId="48BEAB7A" w14:textId="77777777" w:rsidR="008E12DD" w:rsidRPr="008E12DD" w:rsidRDefault="008E12DD" w:rsidP="009D6532">
            <w:pPr>
              <w:pStyle w:val="aa"/>
            </w:pPr>
          </w:p>
        </w:tc>
        <w:tc>
          <w:tcPr>
            <w:tcW w:w="284" w:type="dxa"/>
            <w:vAlign w:val="bottom"/>
          </w:tcPr>
          <w:p w14:paraId="55C53625" w14:textId="77777777" w:rsidR="008E12DD" w:rsidRPr="008E12DD" w:rsidRDefault="008E12DD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bottom"/>
          </w:tcPr>
          <w:p w14:paraId="09BB0695" w14:textId="77777777" w:rsidR="008E12DD" w:rsidRPr="008E12DD" w:rsidRDefault="008E12DD" w:rsidP="009D6532">
            <w:pPr>
              <w:pStyle w:val="aa"/>
            </w:pPr>
            <w:r>
              <w:t>Ежова Ирина Владимировна</w:t>
            </w:r>
          </w:p>
        </w:tc>
        <w:tc>
          <w:tcPr>
            <w:tcW w:w="284" w:type="dxa"/>
            <w:vAlign w:val="bottom"/>
          </w:tcPr>
          <w:p w14:paraId="66F82D23" w14:textId="77777777" w:rsidR="008E12DD" w:rsidRPr="008E12DD" w:rsidRDefault="008E12DD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vAlign w:val="bottom"/>
          </w:tcPr>
          <w:p w14:paraId="59E87B98" w14:textId="77777777" w:rsidR="008E12DD" w:rsidRPr="008E12DD" w:rsidRDefault="008E12DD" w:rsidP="009D6532">
            <w:pPr>
              <w:pStyle w:val="aa"/>
            </w:pPr>
          </w:p>
        </w:tc>
      </w:tr>
      <w:tr w:rsidR="008E12DD" w:rsidRPr="008E12DD" w14:paraId="74F7889B" w14:textId="77777777" w:rsidTr="008E12DD"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</w:tcPr>
          <w:p w14:paraId="40F8F8B7" w14:textId="77777777" w:rsidR="008E12DD" w:rsidRPr="008E12DD" w:rsidRDefault="008E12DD" w:rsidP="009D6532">
            <w:pPr>
              <w:pStyle w:val="aa"/>
              <w:rPr>
                <w:vertAlign w:val="superscript"/>
              </w:rPr>
            </w:pPr>
            <w:r w:rsidRPr="008E12DD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</w:tcPr>
          <w:p w14:paraId="2A6A5E8C" w14:textId="77777777" w:rsidR="008E12DD" w:rsidRPr="008E12DD" w:rsidRDefault="008E12DD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4DB9E113" w14:textId="77777777" w:rsidR="008E12DD" w:rsidRPr="008E12DD" w:rsidRDefault="008E12DD" w:rsidP="009D6532">
            <w:pPr>
              <w:pStyle w:val="aa"/>
              <w:rPr>
                <w:vertAlign w:val="superscript"/>
              </w:rPr>
            </w:pPr>
            <w:r w:rsidRPr="008E12DD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</w:tcPr>
          <w:p w14:paraId="6EFC62ED" w14:textId="77777777" w:rsidR="008E12DD" w:rsidRPr="008E12DD" w:rsidRDefault="008E12DD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14:paraId="636C13CF" w14:textId="77777777" w:rsidR="008E12DD" w:rsidRPr="008E12DD" w:rsidRDefault="008E12DD" w:rsidP="009D6532">
            <w:pPr>
              <w:pStyle w:val="aa"/>
              <w:rPr>
                <w:vertAlign w:val="superscript"/>
              </w:rPr>
            </w:pPr>
            <w:r w:rsidRPr="008E12DD">
              <w:rPr>
                <w:vertAlign w:val="superscript"/>
              </w:rPr>
              <w:t>(фамилия, имя, отчество (при наличии)</w:t>
            </w:r>
          </w:p>
        </w:tc>
        <w:tc>
          <w:tcPr>
            <w:tcW w:w="284" w:type="dxa"/>
          </w:tcPr>
          <w:p w14:paraId="4440D3D3" w14:textId="77777777" w:rsidR="008E12DD" w:rsidRPr="008E12DD" w:rsidRDefault="008E12DD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</w:tcPr>
          <w:p w14:paraId="060B2783" w14:textId="77777777" w:rsidR="008E12DD" w:rsidRPr="008E12DD" w:rsidRDefault="008E12DD" w:rsidP="009D6532">
            <w:pPr>
              <w:pStyle w:val="aa"/>
              <w:rPr>
                <w:vertAlign w:val="superscript"/>
              </w:rPr>
            </w:pPr>
            <w:r w:rsidRPr="008E12DD">
              <w:rPr>
                <w:vertAlign w:val="superscript"/>
              </w:rPr>
              <w:t>(дата)</w:t>
            </w:r>
          </w:p>
        </w:tc>
      </w:tr>
      <w:tr w:rsidR="008E12DD" w:rsidRPr="008E12DD" w14:paraId="40081312" w14:textId="77777777" w:rsidTr="008E12DD"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vAlign w:val="bottom"/>
          </w:tcPr>
          <w:p w14:paraId="57408F1A" w14:textId="77777777" w:rsidR="008E12DD" w:rsidRPr="008E12DD" w:rsidRDefault="008E12DD" w:rsidP="009D6532">
            <w:pPr>
              <w:pStyle w:val="aa"/>
            </w:pPr>
            <w:r>
              <w:t>Представитель ТК</w:t>
            </w:r>
          </w:p>
        </w:tc>
        <w:tc>
          <w:tcPr>
            <w:tcW w:w="283" w:type="dxa"/>
            <w:vAlign w:val="bottom"/>
          </w:tcPr>
          <w:p w14:paraId="62BECEC1" w14:textId="77777777" w:rsidR="008E12DD" w:rsidRPr="008E12DD" w:rsidRDefault="008E12DD" w:rsidP="009D6532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bottom"/>
          </w:tcPr>
          <w:p w14:paraId="4D0EBB0C" w14:textId="77777777" w:rsidR="008E12DD" w:rsidRPr="008E12DD" w:rsidRDefault="008E12DD" w:rsidP="009D6532">
            <w:pPr>
              <w:pStyle w:val="aa"/>
            </w:pPr>
          </w:p>
        </w:tc>
        <w:tc>
          <w:tcPr>
            <w:tcW w:w="284" w:type="dxa"/>
            <w:vAlign w:val="bottom"/>
          </w:tcPr>
          <w:p w14:paraId="492A9BA4" w14:textId="77777777" w:rsidR="008E12DD" w:rsidRPr="008E12DD" w:rsidRDefault="008E12DD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bottom"/>
          </w:tcPr>
          <w:p w14:paraId="02A1CC15" w14:textId="77777777" w:rsidR="008E12DD" w:rsidRPr="008E12DD" w:rsidRDefault="008E12DD" w:rsidP="009D6532">
            <w:pPr>
              <w:pStyle w:val="aa"/>
            </w:pPr>
            <w:r>
              <w:t>Коровина Татьяна Михайловна</w:t>
            </w:r>
          </w:p>
        </w:tc>
        <w:tc>
          <w:tcPr>
            <w:tcW w:w="284" w:type="dxa"/>
            <w:vAlign w:val="bottom"/>
          </w:tcPr>
          <w:p w14:paraId="141EEB84" w14:textId="77777777" w:rsidR="008E12DD" w:rsidRPr="008E12DD" w:rsidRDefault="008E12DD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vAlign w:val="bottom"/>
          </w:tcPr>
          <w:p w14:paraId="013DEF0A" w14:textId="77777777" w:rsidR="008E12DD" w:rsidRPr="008E12DD" w:rsidRDefault="008E12DD" w:rsidP="009D6532">
            <w:pPr>
              <w:pStyle w:val="aa"/>
            </w:pPr>
          </w:p>
        </w:tc>
      </w:tr>
      <w:tr w:rsidR="008E12DD" w:rsidRPr="008E12DD" w14:paraId="73BB18C8" w14:textId="77777777" w:rsidTr="008E12DD"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</w:tcPr>
          <w:p w14:paraId="10D07B7A" w14:textId="77777777" w:rsidR="008E12DD" w:rsidRPr="008E12DD" w:rsidRDefault="008E12DD" w:rsidP="009D6532">
            <w:pPr>
              <w:pStyle w:val="aa"/>
              <w:rPr>
                <w:vertAlign w:val="superscript"/>
              </w:rPr>
            </w:pPr>
            <w:r w:rsidRPr="008E12DD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</w:tcPr>
          <w:p w14:paraId="291D9F69" w14:textId="77777777" w:rsidR="008E12DD" w:rsidRPr="008E12DD" w:rsidRDefault="008E12DD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70793970" w14:textId="77777777" w:rsidR="008E12DD" w:rsidRPr="008E12DD" w:rsidRDefault="008E12DD" w:rsidP="009D6532">
            <w:pPr>
              <w:pStyle w:val="aa"/>
              <w:rPr>
                <w:vertAlign w:val="superscript"/>
              </w:rPr>
            </w:pPr>
            <w:r w:rsidRPr="008E12DD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</w:tcPr>
          <w:p w14:paraId="759D63A9" w14:textId="77777777" w:rsidR="008E12DD" w:rsidRPr="008E12DD" w:rsidRDefault="008E12DD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14:paraId="320552D7" w14:textId="77777777" w:rsidR="008E12DD" w:rsidRPr="008E12DD" w:rsidRDefault="008E12DD" w:rsidP="009D6532">
            <w:pPr>
              <w:pStyle w:val="aa"/>
              <w:rPr>
                <w:vertAlign w:val="superscript"/>
              </w:rPr>
            </w:pPr>
            <w:r w:rsidRPr="008E12DD">
              <w:rPr>
                <w:vertAlign w:val="superscript"/>
              </w:rPr>
              <w:t>(фамилия, имя, отчество (при наличии)</w:t>
            </w:r>
          </w:p>
        </w:tc>
        <w:tc>
          <w:tcPr>
            <w:tcW w:w="284" w:type="dxa"/>
          </w:tcPr>
          <w:p w14:paraId="1147D31B" w14:textId="77777777" w:rsidR="008E12DD" w:rsidRPr="008E12DD" w:rsidRDefault="008E12DD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</w:tcPr>
          <w:p w14:paraId="0B7A73DA" w14:textId="77777777" w:rsidR="008E12DD" w:rsidRPr="008E12DD" w:rsidRDefault="008E12DD" w:rsidP="009D6532">
            <w:pPr>
              <w:pStyle w:val="aa"/>
              <w:rPr>
                <w:vertAlign w:val="superscript"/>
              </w:rPr>
            </w:pPr>
            <w:r w:rsidRPr="008E12DD">
              <w:rPr>
                <w:vertAlign w:val="superscript"/>
              </w:rPr>
              <w:t>(дата)</w:t>
            </w:r>
          </w:p>
        </w:tc>
      </w:tr>
      <w:tr w:rsidR="008E12DD" w:rsidRPr="008E12DD" w14:paraId="59BE5D79" w14:textId="77777777" w:rsidTr="008E12DD">
        <w:trPr>
          <w:trHeight w:val="284"/>
        </w:trPr>
        <w:tc>
          <w:tcPr>
            <w:tcW w:w="3673" w:type="dxa"/>
            <w:tcBorders>
              <w:bottom w:val="single" w:sz="4" w:space="0" w:color="auto"/>
            </w:tcBorders>
            <w:vAlign w:val="bottom"/>
          </w:tcPr>
          <w:p w14:paraId="6BB29F66" w14:textId="77777777" w:rsidR="008E12DD" w:rsidRPr="008E12DD" w:rsidRDefault="008E12DD" w:rsidP="009D6532">
            <w:pPr>
              <w:pStyle w:val="aa"/>
            </w:pPr>
            <w:r>
              <w:t>Врач-эпидемиолог</w:t>
            </w:r>
          </w:p>
        </w:tc>
        <w:tc>
          <w:tcPr>
            <w:tcW w:w="283" w:type="dxa"/>
            <w:vAlign w:val="bottom"/>
          </w:tcPr>
          <w:p w14:paraId="3E99F7E0" w14:textId="77777777" w:rsidR="008E12DD" w:rsidRPr="008E12DD" w:rsidRDefault="008E12DD" w:rsidP="009D6532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bottom"/>
          </w:tcPr>
          <w:p w14:paraId="33C734E7" w14:textId="77777777" w:rsidR="008E12DD" w:rsidRPr="008E12DD" w:rsidRDefault="008E12DD" w:rsidP="009D6532">
            <w:pPr>
              <w:pStyle w:val="aa"/>
            </w:pPr>
          </w:p>
        </w:tc>
        <w:tc>
          <w:tcPr>
            <w:tcW w:w="284" w:type="dxa"/>
            <w:vAlign w:val="bottom"/>
          </w:tcPr>
          <w:p w14:paraId="7C45444D" w14:textId="77777777" w:rsidR="008E12DD" w:rsidRPr="008E12DD" w:rsidRDefault="008E12DD" w:rsidP="009D6532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bottom"/>
          </w:tcPr>
          <w:p w14:paraId="085A3BA2" w14:textId="77777777" w:rsidR="008E12DD" w:rsidRPr="008E12DD" w:rsidRDefault="008E12DD" w:rsidP="009D6532">
            <w:pPr>
              <w:pStyle w:val="aa"/>
            </w:pPr>
            <w:r>
              <w:t>Квитко Оксана Алексеевна</w:t>
            </w:r>
          </w:p>
        </w:tc>
        <w:tc>
          <w:tcPr>
            <w:tcW w:w="284" w:type="dxa"/>
            <w:vAlign w:val="bottom"/>
          </w:tcPr>
          <w:p w14:paraId="08AE5A7F" w14:textId="77777777" w:rsidR="008E12DD" w:rsidRPr="008E12DD" w:rsidRDefault="008E12DD" w:rsidP="009D6532">
            <w:pPr>
              <w:pStyle w:val="aa"/>
            </w:pPr>
          </w:p>
        </w:tc>
        <w:tc>
          <w:tcPr>
            <w:tcW w:w="1649" w:type="dxa"/>
            <w:tcBorders>
              <w:bottom w:val="single" w:sz="4" w:space="0" w:color="auto"/>
            </w:tcBorders>
            <w:vAlign w:val="bottom"/>
          </w:tcPr>
          <w:p w14:paraId="23D266CC" w14:textId="77777777" w:rsidR="008E12DD" w:rsidRPr="008E12DD" w:rsidRDefault="008E12DD" w:rsidP="009D6532">
            <w:pPr>
              <w:pStyle w:val="aa"/>
            </w:pPr>
          </w:p>
        </w:tc>
      </w:tr>
      <w:tr w:rsidR="008E12DD" w:rsidRPr="008E12DD" w14:paraId="0D577D81" w14:textId="77777777" w:rsidTr="008E12DD">
        <w:trPr>
          <w:trHeight w:val="284"/>
        </w:trPr>
        <w:tc>
          <w:tcPr>
            <w:tcW w:w="3673" w:type="dxa"/>
            <w:tcBorders>
              <w:top w:val="single" w:sz="4" w:space="0" w:color="auto"/>
            </w:tcBorders>
          </w:tcPr>
          <w:p w14:paraId="7714E217" w14:textId="77777777" w:rsidR="008E12DD" w:rsidRPr="008E12DD" w:rsidRDefault="008E12DD" w:rsidP="009D6532">
            <w:pPr>
              <w:pStyle w:val="aa"/>
              <w:rPr>
                <w:vertAlign w:val="superscript"/>
              </w:rPr>
            </w:pPr>
            <w:r w:rsidRPr="008E12DD"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</w:tcPr>
          <w:p w14:paraId="77328536" w14:textId="77777777" w:rsidR="008E12DD" w:rsidRPr="008E12DD" w:rsidRDefault="008E12DD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682D685E" w14:textId="77777777" w:rsidR="008E12DD" w:rsidRPr="008E12DD" w:rsidRDefault="008E12DD" w:rsidP="009D6532">
            <w:pPr>
              <w:pStyle w:val="aa"/>
              <w:rPr>
                <w:vertAlign w:val="superscript"/>
              </w:rPr>
            </w:pPr>
            <w:r w:rsidRPr="008E12DD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</w:tcPr>
          <w:p w14:paraId="3109D2D0" w14:textId="77777777" w:rsidR="008E12DD" w:rsidRPr="008E12DD" w:rsidRDefault="008E12DD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14:paraId="60E94848" w14:textId="77777777" w:rsidR="008E12DD" w:rsidRPr="008E12DD" w:rsidRDefault="008E12DD" w:rsidP="009D6532">
            <w:pPr>
              <w:pStyle w:val="aa"/>
              <w:rPr>
                <w:vertAlign w:val="superscript"/>
              </w:rPr>
            </w:pPr>
            <w:r w:rsidRPr="008E12DD">
              <w:rPr>
                <w:vertAlign w:val="superscript"/>
              </w:rPr>
              <w:t>(фамилия, имя, отчество (при наличии)</w:t>
            </w:r>
          </w:p>
        </w:tc>
        <w:tc>
          <w:tcPr>
            <w:tcW w:w="284" w:type="dxa"/>
          </w:tcPr>
          <w:p w14:paraId="7086E060" w14:textId="77777777" w:rsidR="008E12DD" w:rsidRPr="008E12DD" w:rsidRDefault="008E12DD" w:rsidP="009D6532">
            <w:pPr>
              <w:pStyle w:val="aa"/>
              <w:rPr>
                <w:vertAlign w:val="superscript"/>
              </w:rPr>
            </w:pPr>
          </w:p>
        </w:tc>
        <w:tc>
          <w:tcPr>
            <w:tcW w:w="1649" w:type="dxa"/>
            <w:tcBorders>
              <w:top w:val="single" w:sz="4" w:space="0" w:color="auto"/>
            </w:tcBorders>
          </w:tcPr>
          <w:p w14:paraId="015AA423" w14:textId="77777777" w:rsidR="008E12DD" w:rsidRPr="008E12DD" w:rsidRDefault="008E12DD" w:rsidP="009D6532">
            <w:pPr>
              <w:pStyle w:val="aa"/>
              <w:rPr>
                <w:vertAlign w:val="superscript"/>
              </w:rPr>
            </w:pPr>
            <w:r w:rsidRPr="008E12DD">
              <w:rPr>
                <w:vertAlign w:val="superscript"/>
              </w:rPr>
              <w:t>(дата)</w:t>
            </w:r>
          </w:p>
        </w:tc>
      </w:tr>
    </w:tbl>
    <w:p w14:paraId="70766679" w14:textId="77777777" w:rsidR="002743B5" w:rsidRDefault="002743B5" w:rsidP="002743B5">
      <w:pPr>
        <w:rPr>
          <w:lang w:val="en-US"/>
        </w:rPr>
      </w:pPr>
    </w:p>
    <w:p w14:paraId="09462689" w14:textId="77777777" w:rsidR="002743B5" w:rsidRPr="003C5C39" w:rsidRDefault="00BF5FA5" w:rsidP="002743B5">
      <w:r w:rsidRPr="00BF5FA5">
        <w:t>Эксперт (эксперты)</w:t>
      </w:r>
      <w:r w:rsidR="004654AF" w:rsidRPr="004654AF">
        <w:t xml:space="preserve"> организации, проводившей специальную оценку условий труда:</w:t>
      </w:r>
    </w:p>
    <w:tbl>
      <w:tblPr>
        <w:tblStyle w:val="a3"/>
        <w:tblW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84"/>
        <w:gridCol w:w="1842"/>
        <w:gridCol w:w="284"/>
        <w:gridCol w:w="3260"/>
        <w:gridCol w:w="284"/>
        <w:gridCol w:w="1701"/>
      </w:tblGrid>
      <w:tr w:rsidR="002743B5" w:rsidRPr="008E12DD" w14:paraId="2708D0A6" w14:textId="77777777" w:rsidTr="008E12DD">
        <w:trPr>
          <w:trHeight w:val="284"/>
        </w:trPr>
        <w:tc>
          <w:tcPr>
            <w:tcW w:w="3652" w:type="dxa"/>
            <w:tcBorders>
              <w:bottom w:val="single" w:sz="4" w:space="0" w:color="auto"/>
            </w:tcBorders>
            <w:vAlign w:val="bottom"/>
          </w:tcPr>
          <w:p w14:paraId="6341074C" w14:textId="77777777" w:rsidR="002743B5" w:rsidRPr="008E12DD" w:rsidRDefault="008E12DD" w:rsidP="002743B5">
            <w:pPr>
              <w:pStyle w:val="aa"/>
            </w:pPr>
            <w:r w:rsidRPr="008E12DD">
              <w:t>1736</w:t>
            </w:r>
          </w:p>
        </w:tc>
        <w:tc>
          <w:tcPr>
            <w:tcW w:w="284" w:type="dxa"/>
            <w:vAlign w:val="bottom"/>
          </w:tcPr>
          <w:p w14:paraId="50C1CAEC" w14:textId="77777777" w:rsidR="002743B5" w:rsidRPr="008E12DD" w:rsidRDefault="002743B5" w:rsidP="002743B5">
            <w:pPr>
              <w:pStyle w:val="aa"/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bottom"/>
          </w:tcPr>
          <w:p w14:paraId="3592912F" w14:textId="77777777" w:rsidR="002743B5" w:rsidRPr="008E12DD" w:rsidRDefault="002743B5" w:rsidP="002743B5">
            <w:pPr>
              <w:pStyle w:val="aa"/>
            </w:pPr>
          </w:p>
        </w:tc>
        <w:tc>
          <w:tcPr>
            <w:tcW w:w="284" w:type="dxa"/>
            <w:vAlign w:val="bottom"/>
          </w:tcPr>
          <w:p w14:paraId="52D87C8F" w14:textId="77777777" w:rsidR="002743B5" w:rsidRPr="008E12DD" w:rsidRDefault="002743B5" w:rsidP="002743B5">
            <w:pPr>
              <w:pStyle w:val="aa"/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bottom"/>
          </w:tcPr>
          <w:p w14:paraId="562F5489" w14:textId="77777777" w:rsidR="002743B5" w:rsidRPr="008E12DD" w:rsidRDefault="008E12DD" w:rsidP="002743B5">
            <w:pPr>
              <w:pStyle w:val="aa"/>
            </w:pPr>
            <w:proofErr w:type="spellStart"/>
            <w:r w:rsidRPr="008E12DD">
              <w:t>Кормин</w:t>
            </w:r>
            <w:proofErr w:type="spellEnd"/>
            <w:r w:rsidRPr="008E12DD">
              <w:t xml:space="preserve"> Михаил Владиславович</w:t>
            </w:r>
          </w:p>
        </w:tc>
        <w:tc>
          <w:tcPr>
            <w:tcW w:w="284" w:type="dxa"/>
            <w:vAlign w:val="bottom"/>
          </w:tcPr>
          <w:p w14:paraId="70CAFCC2" w14:textId="77777777" w:rsidR="002743B5" w:rsidRPr="008E12DD" w:rsidRDefault="002743B5" w:rsidP="002743B5">
            <w:pPr>
              <w:pStyle w:val="aa"/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14:paraId="364F9B62" w14:textId="77777777" w:rsidR="002743B5" w:rsidRPr="008E12DD" w:rsidRDefault="008E12DD" w:rsidP="002743B5">
            <w:pPr>
              <w:pStyle w:val="aa"/>
            </w:pPr>
            <w:r>
              <w:t>09.06.2026</w:t>
            </w:r>
          </w:p>
        </w:tc>
      </w:tr>
      <w:tr w:rsidR="002743B5" w:rsidRPr="008E12DD" w14:paraId="79C5E083" w14:textId="77777777" w:rsidTr="008E12DD">
        <w:trPr>
          <w:trHeight w:val="284"/>
        </w:trPr>
        <w:tc>
          <w:tcPr>
            <w:tcW w:w="3652" w:type="dxa"/>
            <w:tcBorders>
              <w:top w:val="single" w:sz="4" w:space="0" w:color="auto"/>
            </w:tcBorders>
          </w:tcPr>
          <w:p w14:paraId="1839462D" w14:textId="77777777" w:rsidR="002743B5" w:rsidRPr="008E12DD" w:rsidRDefault="008E12DD" w:rsidP="002743B5">
            <w:pPr>
              <w:pStyle w:val="aa"/>
              <w:rPr>
                <w:b/>
                <w:vertAlign w:val="superscript"/>
              </w:rPr>
            </w:pPr>
            <w:r w:rsidRPr="008E12DD">
              <w:rPr>
                <w:vertAlign w:val="superscript"/>
              </w:rPr>
              <w:lastRenderedPageBreak/>
              <w:t>(№ в реестре экспертов)</w:t>
            </w:r>
          </w:p>
        </w:tc>
        <w:tc>
          <w:tcPr>
            <w:tcW w:w="284" w:type="dxa"/>
          </w:tcPr>
          <w:p w14:paraId="6845E5F7" w14:textId="77777777" w:rsidR="002743B5" w:rsidRPr="008E12DD" w:rsidRDefault="002743B5" w:rsidP="002743B5">
            <w:pPr>
              <w:pStyle w:val="aa"/>
              <w:rPr>
                <w:b/>
                <w:vertAlign w:val="superscript"/>
              </w:rPr>
            </w:pPr>
            <w:bookmarkStart w:id="10" w:name="fio_users"/>
            <w:bookmarkEnd w:id="10"/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5C9428B8" w14:textId="77777777" w:rsidR="002743B5" w:rsidRPr="008E12DD" w:rsidRDefault="008E12DD" w:rsidP="002743B5">
            <w:pPr>
              <w:pStyle w:val="aa"/>
              <w:rPr>
                <w:b/>
                <w:vertAlign w:val="superscript"/>
              </w:rPr>
            </w:pPr>
            <w:r w:rsidRPr="008E12DD">
              <w:rPr>
                <w:vertAlign w:val="superscript"/>
              </w:rPr>
              <w:t>(подпись)</w:t>
            </w:r>
          </w:p>
        </w:tc>
        <w:tc>
          <w:tcPr>
            <w:tcW w:w="284" w:type="dxa"/>
          </w:tcPr>
          <w:p w14:paraId="3AEAFB94" w14:textId="77777777" w:rsidR="002743B5" w:rsidRPr="008E12DD" w:rsidRDefault="002743B5" w:rsidP="002743B5">
            <w:pPr>
              <w:pStyle w:val="aa"/>
              <w:rPr>
                <w:b/>
                <w:vertAlign w:val="superscript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14:paraId="63C22359" w14:textId="77777777" w:rsidR="002743B5" w:rsidRPr="008E12DD" w:rsidRDefault="008E12DD" w:rsidP="002743B5">
            <w:pPr>
              <w:pStyle w:val="aa"/>
              <w:rPr>
                <w:b/>
                <w:vertAlign w:val="superscript"/>
              </w:rPr>
            </w:pPr>
            <w:r w:rsidRPr="008E12DD">
              <w:rPr>
                <w:vertAlign w:val="superscript"/>
              </w:rPr>
              <w:t>(фамилия, имя, отчество (при наличии)</w:t>
            </w:r>
          </w:p>
        </w:tc>
        <w:tc>
          <w:tcPr>
            <w:tcW w:w="284" w:type="dxa"/>
          </w:tcPr>
          <w:p w14:paraId="29D2EB38" w14:textId="77777777" w:rsidR="002743B5" w:rsidRPr="008E12DD" w:rsidRDefault="002743B5" w:rsidP="002743B5">
            <w:pPr>
              <w:pStyle w:val="aa"/>
              <w:rPr>
                <w:vertAlign w:val="superscript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B968DAD" w14:textId="77777777" w:rsidR="002743B5" w:rsidRPr="008E12DD" w:rsidRDefault="008E12DD" w:rsidP="002743B5">
            <w:pPr>
              <w:pStyle w:val="aa"/>
              <w:rPr>
                <w:vertAlign w:val="superscript"/>
              </w:rPr>
            </w:pPr>
            <w:r w:rsidRPr="008E12DD">
              <w:rPr>
                <w:vertAlign w:val="superscript"/>
              </w:rPr>
              <w:t>(дата)</w:t>
            </w:r>
          </w:p>
        </w:tc>
      </w:tr>
    </w:tbl>
    <w:p w14:paraId="37430A69" w14:textId="77777777" w:rsidR="00DC1A91" w:rsidRDefault="00DC1A91" w:rsidP="00DC1A91">
      <w:pPr>
        <w:rPr>
          <w:lang w:val="en-US"/>
        </w:rPr>
      </w:pPr>
    </w:p>
    <w:sectPr w:rsidR="00DC1A91" w:rsidSect="0002033E">
      <w:pgSz w:w="16838" w:h="11906" w:orient="landscape"/>
      <w:pgMar w:top="899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A9449" w14:textId="77777777" w:rsidR="00C00991" w:rsidRDefault="00C00991" w:rsidP="008E12DD">
      <w:r>
        <w:separator/>
      </w:r>
    </w:p>
  </w:endnote>
  <w:endnote w:type="continuationSeparator" w:id="0">
    <w:p w14:paraId="295A005B" w14:textId="77777777" w:rsidR="00C00991" w:rsidRDefault="00C00991" w:rsidP="008E1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BB6D6" w14:textId="77777777" w:rsidR="00C00991" w:rsidRDefault="00C00991" w:rsidP="008E12DD">
      <w:r>
        <w:separator/>
      </w:r>
    </w:p>
  </w:footnote>
  <w:footnote w:type="continuationSeparator" w:id="0">
    <w:p w14:paraId="46CBBEB8" w14:textId="77777777" w:rsidR="00C00991" w:rsidRDefault="00C00991" w:rsidP="008E12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ctivedoc_name" w:val="Документ22"/>
    <w:docVar w:name="adv_info1" w:val="     "/>
    <w:docVar w:name="adv_info2" w:val="     "/>
    <w:docVar w:name="adv_info3" w:val="     "/>
    <w:docVar w:name="att_org_adr" w:val="460035, Россия, Оренбургская область, г. Оренбург, ул. Новгородская/ Комсомольская, д. 99/231"/>
    <w:docVar w:name="att_org_dop" w:val="Общество с ограниченной ответственностью &quot;Юркон&quot;_x000d__x000a_(ООО &quot;Юркон&quot;)_x000d__x000a_ИСПЫТАТЕЛЬНАЯ ЛАБОРАТОРИЯ_x000d__x000a_460035, Россия, Оренбургская область, г. Оренбург, ул. Новгородская/ Комсомольская, д. 99/231 _x000d__x000a_+7 (3532) 67-20-44; malov.urkon@mail.ru; _x000d__x000a_Регистрационный номер записи в реестре организаций, проводящих специальную оценку условий труда - 116 от 12.10.2015"/>
    <w:docVar w:name="att_org_email" w:val="malov.urkon@mail.ru"/>
    <w:docVar w:name="att_org_name" w:val="Общество с ограниченной ответственностью &quot;Юркон&quot;"/>
    <w:docVar w:name="att_org_reg_date" w:val="12.10.2015"/>
    <w:docVar w:name="att_org_reg_num" w:val="116"/>
    <w:docVar w:name="boss_fio" w:val="Малов Дмитрий Владимирович"/>
    <w:docVar w:name="ceh_info" w:val="Федеральное государственное бюджетное учреждение здравоохранения &quot;Мурманский многопрофильный центр имени Н.И. Пирогова Федерального медико-биологического агентства&quot;"/>
    <w:docVar w:name="doc_name" w:val="Документ22"/>
    <w:docVar w:name="doc_type" w:val="5"/>
    <w:docVar w:name="fill_date" w:val="09.06.2026"/>
    <w:docVar w:name="org_guid" w:val="1073B454344745FCA832E0D704BE5E10"/>
    <w:docVar w:name="org_id" w:val="91"/>
    <w:docVar w:name="org_name" w:val="     "/>
    <w:docVar w:name="pers_guids" w:val="A2C35EACEA5F4C3F9C14E2B5612713C4@033-599-839 94"/>
    <w:docVar w:name="pers_snils" w:val="A2C35EACEA5F4C3F9C14E2B5612713C4@033-599-839 94"/>
    <w:docVar w:name="podr_id" w:val="org_91"/>
    <w:docVar w:name="pred_dolg" w:val="Заместитель главного врача по экономическим вопросам"/>
    <w:docVar w:name="pred_fio" w:val="Насырова Насима Нурмагометовна"/>
    <w:docVar w:name="prikaz_sout" w:val="817"/>
    <w:docVar w:name="rbtd_adr" w:val="     "/>
    <w:docVar w:name="rbtd_name" w:val="Федеральное государственное бюджетное учреждение здравоохранения &quot;Мурманский многопрофильный центр имени Н.И. Пирогова Федерального медико-биологического агентства&quot;"/>
    <w:docVar w:name="step_test" w:val="54"/>
    <w:docVar w:name="sv_docs" w:val="1"/>
  </w:docVars>
  <w:rsids>
    <w:rsidRoot w:val="008E12DD"/>
    <w:rsid w:val="0000729E"/>
    <w:rsid w:val="0002033E"/>
    <w:rsid w:val="000C5130"/>
    <w:rsid w:val="000D3760"/>
    <w:rsid w:val="000F0714"/>
    <w:rsid w:val="00196135"/>
    <w:rsid w:val="001A7AC3"/>
    <w:rsid w:val="001B19D8"/>
    <w:rsid w:val="00237B32"/>
    <w:rsid w:val="002743B5"/>
    <w:rsid w:val="002761BA"/>
    <w:rsid w:val="00280AE4"/>
    <w:rsid w:val="003A1C01"/>
    <w:rsid w:val="003A2259"/>
    <w:rsid w:val="003B3D15"/>
    <w:rsid w:val="003C3080"/>
    <w:rsid w:val="003C79E5"/>
    <w:rsid w:val="003F0F5D"/>
    <w:rsid w:val="003F4B55"/>
    <w:rsid w:val="00450E3E"/>
    <w:rsid w:val="004654AF"/>
    <w:rsid w:val="00495D50"/>
    <w:rsid w:val="004B7161"/>
    <w:rsid w:val="004C6BD0"/>
    <w:rsid w:val="004D3FF5"/>
    <w:rsid w:val="004E5CB1"/>
    <w:rsid w:val="00547088"/>
    <w:rsid w:val="005567D6"/>
    <w:rsid w:val="005645F0"/>
    <w:rsid w:val="00572AE0"/>
    <w:rsid w:val="00584289"/>
    <w:rsid w:val="00585247"/>
    <w:rsid w:val="005F64E6"/>
    <w:rsid w:val="00642E12"/>
    <w:rsid w:val="0065289A"/>
    <w:rsid w:val="0067226F"/>
    <w:rsid w:val="006B3B11"/>
    <w:rsid w:val="006E4DFC"/>
    <w:rsid w:val="00725C51"/>
    <w:rsid w:val="00820552"/>
    <w:rsid w:val="008B04D9"/>
    <w:rsid w:val="008E12DD"/>
    <w:rsid w:val="00936F48"/>
    <w:rsid w:val="009647F7"/>
    <w:rsid w:val="009A1326"/>
    <w:rsid w:val="009D6532"/>
    <w:rsid w:val="00A026A4"/>
    <w:rsid w:val="00AF1EDF"/>
    <w:rsid w:val="00B12F45"/>
    <w:rsid w:val="00B2089E"/>
    <w:rsid w:val="00B3448B"/>
    <w:rsid w:val="00B874F5"/>
    <w:rsid w:val="00BA560A"/>
    <w:rsid w:val="00BF5FA5"/>
    <w:rsid w:val="00C00991"/>
    <w:rsid w:val="00C0355B"/>
    <w:rsid w:val="00C93056"/>
    <w:rsid w:val="00CA2E96"/>
    <w:rsid w:val="00CD2568"/>
    <w:rsid w:val="00D11966"/>
    <w:rsid w:val="00DC0F74"/>
    <w:rsid w:val="00DC1A91"/>
    <w:rsid w:val="00DD6622"/>
    <w:rsid w:val="00E25119"/>
    <w:rsid w:val="00E30B79"/>
    <w:rsid w:val="00E42CE2"/>
    <w:rsid w:val="00E458F1"/>
    <w:rsid w:val="00EA3306"/>
    <w:rsid w:val="00EB7BDE"/>
    <w:rsid w:val="00EC5373"/>
    <w:rsid w:val="00EC5930"/>
    <w:rsid w:val="00F06873"/>
    <w:rsid w:val="00F262EE"/>
    <w:rsid w:val="00F26FF5"/>
    <w:rsid w:val="00F46395"/>
    <w:rsid w:val="00F835B0"/>
    <w:rsid w:val="00FD4EE4"/>
    <w:rsid w:val="00FE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1DF7CF"/>
  <w15:docId w15:val="{DC81D48A-AE3D-4F4E-8D29-8F9C990B7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D6532"/>
    <w:rPr>
      <w:sz w:val="24"/>
    </w:rPr>
  </w:style>
  <w:style w:type="paragraph" w:styleId="1">
    <w:name w:val="heading 1"/>
    <w:basedOn w:val="a"/>
    <w:next w:val="a"/>
    <w:qFormat/>
    <w:rsid w:val="00C035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4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65289A"/>
    <w:rPr>
      <w:color w:val="0000FF"/>
      <w:u w:val="single"/>
    </w:rPr>
  </w:style>
  <w:style w:type="paragraph" w:customStyle="1" w:styleId="a5">
    <w:name w:val="Готовый"/>
    <w:basedOn w:val="a"/>
    <w:rsid w:val="00DC0F7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ConsPlusNonformat">
    <w:name w:val="ConsPlusNonformat"/>
    <w:rsid w:val="00E45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No Spacing"/>
    <w:qFormat/>
    <w:rsid w:val="009D6532"/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Раздел"/>
    <w:basedOn w:val="a"/>
    <w:link w:val="a8"/>
    <w:rsid w:val="009D6532"/>
    <w:pPr>
      <w:spacing w:before="60"/>
    </w:pPr>
    <w:rPr>
      <w:b/>
      <w:color w:val="000000"/>
      <w:szCs w:val="24"/>
    </w:rPr>
  </w:style>
  <w:style w:type="character" w:customStyle="1" w:styleId="a8">
    <w:name w:val="Раздел Знак"/>
    <w:basedOn w:val="a0"/>
    <w:link w:val="a7"/>
    <w:rsid w:val="009D6532"/>
    <w:rPr>
      <w:b/>
      <w:color w:val="000000"/>
      <w:sz w:val="24"/>
      <w:szCs w:val="24"/>
      <w:lang w:val="ru-RU" w:eastAsia="ru-RU" w:bidi="ar-SA"/>
    </w:rPr>
  </w:style>
  <w:style w:type="character" w:customStyle="1" w:styleId="a9">
    <w:name w:val="Поле"/>
    <w:basedOn w:val="a0"/>
    <w:rsid w:val="009D6532"/>
    <w:rPr>
      <w:rFonts w:ascii="Times New Roman" w:hAnsi="Times New Roman"/>
      <w:sz w:val="24"/>
      <w:u w:val="single"/>
    </w:rPr>
  </w:style>
  <w:style w:type="paragraph" w:customStyle="1" w:styleId="aa">
    <w:name w:val="Табличный"/>
    <w:basedOn w:val="a"/>
    <w:rsid w:val="009D6532"/>
    <w:pPr>
      <w:jc w:val="center"/>
    </w:pPr>
    <w:rPr>
      <w:sz w:val="20"/>
    </w:rPr>
  </w:style>
  <w:style w:type="paragraph" w:styleId="ab">
    <w:name w:val="Normal (Web)"/>
    <w:basedOn w:val="a"/>
    <w:uiPriority w:val="99"/>
    <w:unhideWhenUsed/>
    <w:rsid w:val="008E12DD"/>
    <w:pPr>
      <w:spacing w:before="100" w:beforeAutospacing="1" w:after="100" w:afterAutospacing="1"/>
    </w:pPr>
    <w:rPr>
      <w:szCs w:val="24"/>
    </w:rPr>
  </w:style>
  <w:style w:type="paragraph" w:styleId="ac">
    <w:name w:val="header"/>
    <w:basedOn w:val="a"/>
    <w:link w:val="ad"/>
    <w:rsid w:val="008E12D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8E12DD"/>
    <w:rPr>
      <w:sz w:val="24"/>
    </w:rPr>
  </w:style>
  <w:style w:type="paragraph" w:styleId="ae">
    <w:name w:val="footer"/>
    <w:basedOn w:val="a"/>
    <w:link w:val="af"/>
    <w:rsid w:val="008E12D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8E12DD"/>
    <w:rPr>
      <w:sz w:val="24"/>
    </w:rPr>
  </w:style>
  <w:style w:type="character" w:styleId="af0">
    <w:name w:val="Strong"/>
    <w:basedOn w:val="a0"/>
    <w:qFormat/>
    <w:rsid w:val="008B04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&#1040;&#1090;&#1090;&#1077;&#1089;&#1090;&#1072;&#1094;&#1080;&#1103;-5.1\sv_docs_date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sv_docs_date.dot</Template>
  <TotalTime>107</TotalTime>
  <Pages>21</Pages>
  <Words>4857</Words>
  <Characters>27686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Сводная ведомость</vt:lpstr>
    </vt:vector>
  </TitlesOfParts>
  <Company/>
  <LinksUpToDate>false</LinksUpToDate>
  <CharactersWithSpaces>32479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Сводная ведомость</dc:title>
  <dc:creator>Office</dc:creator>
  <cp:lastModifiedBy>Иванова Наталья Сергеевна</cp:lastModifiedBy>
  <cp:revision>3</cp:revision>
  <cp:lastPrinted>2026-06-10T10:33:00Z</cp:lastPrinted>
  <dcterms:created xsi:type="dcterms:W3CDTF">2026-06-10T10:34:00Z</dcterms:created>
  <dcterms:modified xsi:type="dcterms:W3CDTF">2026-06-17T11:29:00Z</dcterms:modified>
</cp:coreProperties>
</file>